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32B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UDEN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(fl.1427)</w:t>
      </w:r>
    </w:p>
    <w:p w:rsidR="00DD132B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D132B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32B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32B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Barripper, Cornwall, by the Bishop.</w:t>
      </w:r>
    </w:p>
    <w:p w:rsidR="00DD132B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had a dispensation, having been born of an unmarried man and an</w:t>
      </w:r>
    </w:p>
    <w:p w:rsidR="00DD132B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unmarried woman.</w:t>
      </w:r>
      <w:bookmarkStart w:id="0" w:name="_GoBack"/>
      <w:bookmarkEnd w:id="0"/>
    </w:p>
    <w:p w:rsidR="00DD132B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p.112)</w:t>
      </w:r>
    </w:p>
    <w:p w:rsidR="00DD132B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32B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32B" w:rsidRPr="00C54827" w:rsidRDefault="00DD132B" w:rsidP="00DD1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</w:p>
    <w:p w:rsidR="006B2F86" w:rsidRPr="00DD132B" w:rsidRDefault="00DD1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DD13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32B" w:rsidRDefault="00DD132B" w:rsidP="00E71FC3">
      <w:pPr>
        <w:spacing w:after="0" w:line="240" w:lineRule="auto"/>
      </w:pPr>
      <w:r>
        <w:separator/>
      </w:r>
    </w:p>
  </w:endnote>
  <w:endnote w:type="continuationSeparator" w:id="0">
    <w:p w:rsidR="00DD132B" w:rsidRDefault="00DD13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32B" w:rsidRDefault="00DD132B" w:rsidP="00E71FC3">
      <w:pPr>
        <w:spacing w:after="0" w:line="240" w:lineRule="auto"/>
      </w:pPr>
      <w:r>
        <w:separator/>
      </w:r>
    </w:p>
  </w:footnote>
  <w:footnote w:type="continuationSeparator" w:id="0">
    <w:p w:rsidR="00DD132B" w:rsidRDefault="00DD13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32B"/>
    <w:rsid w:val="00AB52E8"/>
    <w:rsid w:val="00B16D3F"/>
    <w:rsid w:val="00DD132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78D73"/>
  <w15:chartTrackingRefBased/>
  <w15:docId w15:val="{F4ABF129-69B5-4DDA-B038-89EE6D11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2016-06-02T08:24:00Z</dcterms:created>
  <dcterms:modified xsi:type="dcterms:W3CDTF">2016-06-02T08:26:00Z</dcterms:modified>
</cp:coreProperties>
</file>