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58D2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7EB2DE1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BF66B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92D02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98059CD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Warwickshire.</w:t>
      </w:r>
    </w:p>
    <w:p w14:paraId="2C01F088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17549D3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E1B3C" w14:textId="77777777" w:rsidR="007651AE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7C91B" w14:textId="77777777" w:rsidR="007651AE" w:rsidRPr="00680D2B" w:rsidRDefault="007651AE" w:rsidP="007651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2D030AC6" w14:textId="133AD17A" w:rsidR="00BA00AB" w:rsidRPr="007651A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651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03DE2" w14:textId="77777777" w:rsidR="007651AE" w:rsidRDefault="007651AE" w:rsidP="009139A6">
      <w:r>
        <w:separator/>
      </w:r>
    </w:p>
  </w:endnote>
  <w:endnote w:type="continuationSeparator" w:id="0">
    <w:p w14:paraId="4F8A27CB" w14:textId="77777777" w:rsidR="007651AE" w:rsidRDefault="007651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885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D16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A8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11EB3" w14:textId="77777777" w:rsidR="007651AE" w:rsidRDefault="007651AE" w:rsidP="009139A6">
      <w:r>
        <w:separator/>
      </w:r>
    </w:p>
  </w:footnote>
  <w:footnote w:type="continuationSeparator" w:id="0">
    <w:p w14:paraId="158C2AC8" w14:textId="77777777" w:rsidR="007651AE" w:rsidRDefault="007651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61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9E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101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AE"/>
    <w:rsid w:val="000666E0"/>
    <w:rsid w:val="002510B7"/>
    <w:rsid w:val="005C130B"/>
    <w:rsid w:val="007651A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C76"/>
  <w15:chartTrackingRefBased/>
  <w15:docId w15:val="{BB5A7F7B-0140-4FDD-B2AD-0A6099AF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2021-05-03T15:19:00Z</dcterms:created>
  <dcterms:modified xsi:type="dcterms:W3CDTF">2021-05-03T15:19:00Z</dcterms:modified>
</cp:coreProperties>
</file>