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BEFEC9" w14:textId="77777777" w:rsidR="00DA2724" w:rsidRDefault="00DA2724" w:rsidP="00DA2724">
      <w:pPr>
        <w:pStyle w:val="NoSpacing"/>
      </w:pPr>
      <w:r>
        <w:rPr>
          <w:u w:val="single"/>
        </w:rPr>
        <w:t>Tristram UDE</w:t>
      </w:r>
      <w:r>
        <w:t xml:space="preserve">     (fl.1483)</w:t>
      </w:r>
    </w:p>
    <w:p w14:paraId="394113A0" w14:textId="77777777" w:rsidR="00DA2724" w:rsidRDefault="00DA2724" w:rsidP="00DA2724">
      <w:pPr>
        <w:pStyle w:val="NoSpacing"/>
      </w:pPr>
      <w:r>
        <w:t>of Fowey, Cornwall. Merchant.</w:t>
      </w:r>
    </w:p>
    <w:p w14:paraId="109ABA38" w14:textId="77777777" w:rsidR="00DA2724" w:rsidRDefault="00DA2724" w:rsidP="00DA2724">
      <w:pPr>
        <w:pStyle w:val="NoSpacing"/>
      </w:pPr>
    </w:p>
    <w:p w14:paraId="1AE6A8B3" w14:textId="77777777" w:rsidR="00DA2724" w:rsidRDefault="00DA2724" w:rsidP="00DA2724">
      <w:pPr>
        <w:pStyle w:val="NoSpacing"/>
      </w:pPr>
    </w:p>
    <w:p w14:paraId="1DE290E7" w14:textId="77777777" w:rsidR="00DA2724" w:rsidRDefault="00DA2724" w:rsidP="00DA2724">
      <w:pPr>
        <w:pStyle w:val="NoSpacing"/>
      </w:pPr>
      <w:r>
        <w:tab/>
        <w:t>1483</w:t>
      </w:r>
      <w:r>
        <w:tab/>
        <w:t>Michael Pedit(q.v.) brought a plaint of debt against him,</w:t>
      </w:r>
    </w:p>
    <w:p w14:paraId="17DDB866" w14:textId="77777777" w:rsidR="00DA2724" w:rsidRDefault="00DA2724" w:rsidP="00DA2724">
      <w:pPr>
        <w:pStyle w:val="NoSpacing"/>
      </w:pPr>
      <w:r>
        <w:tab/>
      </w:r>
      <w:r>
        <w:tab/>
        <w:t>Odo Traglour of Lostwithiel(q.v.), Walter Trypkmayn of Trevowhan(q.v.)</w:t>
      </w:r>
    </w:p>
    <w:p w14:paraId="2FF7E9A9" w14:textId="77777777" w:rsidR="00DA2724" w:rsidRDefault="00DA2724" w:rsidP="00DA2724">
      <w:pPr>
        <w:pStyle w:val="NoSpacing"/>
      </w:pPr>
      <w:r>
        <w:tab/>
      </w:r>
      <w:r>
        <w:tab/>
        <w:t>and John Davy of Fowey(q.v.)</w:t>
      </w:r>
    </w:p>
    <w:p w14:paraId="54CBD29B" w14:textId="77777777" w:rsidR="00DA2724" w:rsidRDefault="00DA2724" w:rsidP="00DA2724">
      <w:pPr>
        <w:pStyle w:val="NoSpacing"/>
      </w:pPr>
      <w:r>
        <w:tab/>
      </w:r>
      <w:r>
        <w:tab/>
        <w:t>(</w:t>
      </w:r>
      <w:hyperlink r:id="rId6" w:history="1">
        <w:r w:rsidRPr="008F64A4">
          <w:rPr>
            <w:rStyle w:val="Hyperlink"/>
          </w:rPr>
          <w:t>http://aalt.law.uh.edu/Indices/CP40Indices/CP40no</w:t>
        </w:r>
        <w:r>
          <w:rPr>
            <w:rStyle w:val="Hyperlink"/>
          </w:rPr>
          <w:t>883</w:t>
        </w:r>
        <w:r w:rsidRPr="008F64A4">
          <w:rPr>
            <w:rStyle w:val="Hyperlink"/>
          </w:rPr>
          <w:t>/CP40no</w:t>
        </w:r>
        <w:r>
          <w:rPr>
            <w:rStyle w:val="Hyperlink"/>
          </w:rPr>
          <w:t>883</w:t>
        </w:r>
        <w:r w:rsidRPr="008F64A4">
          <w:rPr>
            <w:rStyle w:val="Hyperlink"/>
          </w:rPr>
          <w:t>Pl.htm</w:t>
        </w:r>
      </w:hyperlink>
      <w:r w:rsidRPr="008F64A4">
        <w:t>)</w:t>
      </w:r>
    </w:p>
    <w:p w14:paraId="5F90E480" w14:textId="77777777" w:rsidR="004954BB" w:rsidRDefault="004954BB" w:rsidP="004954BB">
      <w:pPr>
        <w:pStyle w:val="NoSpacing"/>
        <w:jc w:val="both"/>
      </w:pPr>
      <w:r>
        <w:tab/>
        <w:t>1483</w:t>
      </w:r>
      <w:r>
        <w:tab/>
        <w:t>Michael Pedit, merchant(q.v.), brought a plaint of debt against him and three</w:t>
      </w:r>
    </w:p>
    <w:p w14:paraId="549AE69A" w14:textId="77777777" w:rsidR="004954BB" w:rsidRDefault="004954BB" w:rsidP="004954BB">
      <w:pPr>
        <w:pStyle w:val="NoSpacing"/>
        <w:jc w:val="both"/>
      </w:pPr>
      <w:r>
        <w:tab/>
      </w:r>
      <w:r>
        <w:tab/>
        <w:t>others.</w:t>
      </w:r>
    </w:p>
    <w:p w14:paraId="558D958F" w14:textId="77777777" w:rsidR="004954BB" w:rsidRDefault="004954BB" w:rsidP="004954BB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 xml:space="preserve">http://aalt.law.uh.edu/Indices/CP40Indices/CP40no883Pl.htm  </w:t>
        </w:r>
      </w:hyperlink>
      <w:r>
        <w:t>)</w:t>
      </w:r>
    </w:p>
    <w:p w14:paraId="7AE0C978" w14:textId="77777777" w:rsidR="004954BB" w:rsidRDefault="004954BB" w:rsidP="00DA2724">
      <w:pPr>
        <w:pStyle w:val="NoSpacing"/>
      </w:pPr>
    </w:p>
    <w:p w14:paraId="2A5B78D3" w14:textId="77777777" w:rsidR="00DA2724" w:rsidRDefault="00DA2724" w:rsidP="00DA2724">
      <w:pPr>
        <w:pStyle w:val="NoSpacing"/>
      </w:pPr>
    </w:p>
    <w:p w14:paraId="1236FB71" w14:textId="77777777" w:rsidR="00DA2724" w:rsidRDefault="00DA2724" w:rsidP="00DA2724">
      <w:pPr>
        <w:pStyle w:val="NoSpacing"/>
      </w:pPr>
    </w:p>
    <w:p w14:paraId="6258C7C9" w14:textId="77777777" w:rsidR="00E47068" w:rsidRDefault="00DA2724" w:rsidP="00DA2724">
      <w:pPr>
        <w:pStyle w:val="NoSpacing"/>
      </w:pPr>
      <w:r>
        <w:t>16 December 2014</w:t>
      </w:r>
    </w:p>
    <w:p w14:paraId="5A8983E1" w14:textId="252E49A6" w:rsidR="004954BB" w:rsidRPr="00C009D8" w:rsidRDefault="004954BB" w:rsidP="00DA2724">
      <w:pPr>
        <w:pStyle w:val="NoSpacing"/>
      </w:pPr>
      <w:r>
        <w:t>27 January 2024</w:t>
      </w:r>
    </w:p>
    <w:sectPr w:rsidR="004954BB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C796C9" w14:textId="77777777" w:rsidR="00DA2724" w:rsidRDefault="00DA2724" w:rsidP="00920DE3">
      <w:pPr>
        <w:spacing w:after="0" w:line="240" w:lineRule="auto"/>
      </w:pPr>
      <w:r>
        <w:separator/>
      </w:r>
    </w:p>
  </w:endnote>
  <w:endnote w:type="continuationSeparator" w:id="0">
    <w:p w14:paraId="7D5506E3" w14:textId="77777777" w:rsidR="00DA2724" w:rsidRDefault="00DA272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27316E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DC7335" w14:textId="77777777" w:rsidR="00C009D8" w:rsidRPr="00C009D8" w:rsidRDefault="00C009D8">
    <w:pPr>
      <w:pStyle w:val="Footer"/>
    </w:pPr>
    <w:r>
      <w:t>Copyright I.S.Rogers 9 August 2013</w:t>
    </w:r>
  </w:p>
  <w:p w14:paraId="7F3C6881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22BC63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38F516" w14:textId="77777777" w:rsidR="00DA2724" w:rsidRDefault="00DA2724" w:rsidP="00920DE3">
      <w:pPr>
        <w:spacing w:after="0" w:line="240" w:lineRule="auto"/>
      </w:pPr>
      <w:r>
        <w:separator/>
      </w:r>
    </w:p>
  </w:footnote>
  <w:footnote w:type="continuationSeparator" w:id="0">
    <w:p w14:paraId="65D767F2" w14:textId="77777777" w:rsidR="00DA2724" w:rsidRDefault="00DA272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B9CE8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66B936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7F6879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2724"/>
    <w:rsid w:val="00120749"/>
    <w:rsid w:val="004954BB"/>
    <w:rsid w:val="00624CAE"/>
    <w:rsid w:val="00920DE3"/>
    <w:rsid w:val="00C009D8"/>
    <w:rsid w:val="00CF53C8"/>
    <w:rsid w:val="00DA2724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6D73E0"/>
  <w15:docId w15:val="{BCBE0C60-D9E4-42AE-A57F-11774D6FF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DA272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A272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2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waalt.uh.edu/index.php/CP40/861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2014-12-26T19:44:00Z</dcterms:created>
  <dcterms:modified xsi:type="dcterms:W3CDTF">2024-01-27T12:21:00Z</dcterms:modified>
</cp:coreProperties>
</file>