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A626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UBBELEYE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13ED78C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72DFE43B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43AB7D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69E38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Eynesham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Northleach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account as </w:t>
      </w:r>
    </w:p>
    <w:p w14:paraId="03C0B2F3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receiver against him.</w:t>
      </w:r>
    </w:p>
    <w:p w14:paraId="129DB746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78CA53D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ABE076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EFDC3" w14:textId="77777777" w:rsidR="008C6170" w:rsidRDefault="008C6170" w:rsidP="008C6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47BC3BB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ABB9B" w14:textId="77777777" w:rsidR="008C6170" w:rsidRDefault="008C6170" w:rsidP="009139A6">
      <w:r>
        <w:separator/>
      </w:r>
    </w:p>
  </w:endnote>
  <w:endnote w:type="continuationSeparator" w:id="0">
    <w:p w14:paraId="65CC31C1" w14:textId="77777777" w:rsidR="008C6170" w:rsidRDefault="008C61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FD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18B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DB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C8B3" w14:textId="77777777" w:rsidR="008C6170" w:rsidRDefault="008C6170" w:rsidP="009139A6">
      <w:r>
        <w:separator/>
      </w:r>
    </w:p>
  </w:footnote>
  <w:footnote w:type="continuationSeparator" w:id="0">
    <w:p w14:paraId="3625A9D7" w14:textId="77777777" w:rsidR="008C6170" w:rsidRDefault="008C61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896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BC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C96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70"/>
    <w:rsid w:val="000666E0"/>
    <w:rsid w:val="002510B7"/>
    <w:rsid w:val="005C130B"/>
    <w:rsid w:val="00826F5C"/>
    <w:rsid w:val="008C617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C0F9D"/>
  <w15:chartTrackingRefBased/>
  <w15:docId w15:val="{0DD87FA9-D5DA-44DA-9D91-94DC80A0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61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2022-06-18T15:05:00Z</dcterms:created>
  <dcterms:modified xsi:type="dcterms:W3CDTF">2022-06-18T15:06:00Z</dcterms:modified>
</cp:coreProperties>
</file>