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5FF4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Margaret TOSTE (?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TOFTE)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(fl.1508)</w:t>
      </w:r>
    </w:p>
    <w:p w14:paraId="152FDF2C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6891520E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5D055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62046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 1508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7E0FDA3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D1EC0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https://www.kentarchaeology.org.uk/Research/Libr/Wills/NameOrder/T.htm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D6F38BF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0CBC2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F5992F" w14:textId="77777777" w:rsidR="00F86435" w:rsidRDefault="00F86435" w:rsidP="00F864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2022</w:t>
      </w:r>
    </w:p>
    <w:p w14:paraId="194D2C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0604" w14:textId="77777777" w:rsidR="00F86435" w:rsidRDefault="00F86435" w:rsidP="009139A6">
      <w:r>
        <w:separator/>
      </w:r>
    </w:p>
  </w:endnote>
  <w:endnote w:type="continuationSeparator" w:id="0">
    <w:p w14:paraId="5012F5E1" w14:textId="77777777" w:rsidR="00F86435" w:rsidRDefault="00F864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C11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C5B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60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AA149" w14:textId="77777777" w:rsidR="00F86435" w:rsidRDefault="00F86435" w:rsidP="009139A6">
      <w:r>
        <w:separator/>
      </w:r>
    </w:p>
  </w:footnote>
  <w:footnote w:type="continuationSeparator" w:id="0">
    <w:p w14:paraId="32C7A120" w14:textId="77777777" w:rsidR="00F86435" w:rsidRDefault="00F864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E12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5A2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667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3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AA16B"/>
  <w15:chartTrackingRefBased/>
  <w15:docId w15:val="{B2BBB77C-CB44-4D45-B232-927E0C47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64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T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2022-03-22T21:20:00Z</dcterms:created>
  <dcterms:modified xsi:type="dcterms:W3CDTF">2022-03-22T21:21:00Z</dcterms:modified>
</cp:coreProperties>
</file>