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F9348" w14:textId="77777777" w:rsidR="000D7C16" w:rsidRDefault="000D7C16" w:rsidP="000D7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TOSER</w:t>
      </w:r>
      <w:r>
        <w:rPr>
          <w:rFonts w:cs="Times New Roman"/>
          <w:szCs w:val="24"/>
        </w:rPr>
        <w:t xml:space="preserve">        (fl.1463)</w:t>
      </w:r>
    </w:p>
    <w:p w14:paraId="73121C3A" w14:textId="77777777" w:rsidR="000D7C16" w:rsidRDefault="000D7C16" w:rsidP="000D7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Exeter. Yeoman.</w:t>
      </w:r>
    </w:p>
    <w:p w14:paraId="18D1CC91" w14:textId="77777777" w:rsidR="000D7C16" w:rsidRDefault="000D7C16" w:rsidP="000D7C16">
      <w:pPr>
        <w:pStyle w:val="NoSpacing"/>
        <w:rPr>
          <w:rFonts w:cs="Times New Roman"/>
          <w:szCs w:val="24"/>
        </w:rPr>
      </w:pPr>
    </w:p>
    <w:p w14:paraId="43A194F1" w14:textId="77777777" w:rsidR="000D7C16" w:rsidRDefault="000D7C16" w:rsidP="000D7C16">
      <w:pPr>
        <w:pStyle w:val="NoSpacing"/>
        <w:rPr>
          <w:rFonts w:cs="Times New Roman"/>
          <w:szCs w:val="24"/>
        </w:rPr>
      </w:pPr>
    </w:p>
    <w:p w14:paraId="28DBB938" w14:textId="77777777" w:rsidR="000D7C16" w:rsidRDefault="000D7C16" w:rsidP="000D7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indicted him and 10 others for trespass and insurrection.</w:t>
      </w:r>
    </w:p>
    <w:p w14:paraId="105D60C1" w14:textId="77777777" w:rsidR="000D7C16" w:rsidRDefault="000D7C16" w:rsidP="000D7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6955838F" w14:textId="77777777" w:rsidR="000D7C16" w:rsidRDefault="000D7C16" w:rsidP="000D7C16">
      <w:pPr>
        <w:pStyle w:val="NoSpacing"/>
        <w:rPr>
          <w:rFonts w:cs="Times New Roman"/>
          <w:szCs w:val="24"/>
        </w:rPr>
      </w:pPr>
    </w:p>
    <w:p w14:paraId="10A4EEAD" w14:textId="77777777" w:rsidR="000D7C16" w:rsidRDefault="000D7C16" w:rsidP="000D7C16">
      <w:pPr>
        <w:pStyle w:val="NoSpacing"/>
        <w:rPr>
          <w:rFonts w:cs="Times New Roman"/>
          <w:szCs w:val="24"/>
        </w:rPr>
      </w:pPr>
    </w:p>
    <w:p w14:paraId="50C6DC71" w14:textId="41993BD1" w:rsidR="00617568" w:rsidRPr="00086E2C" w:rsidRDefault="000D7C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C58E9" w14:textId="77777777" w:rsidR="000D7C16" w:rsidRDefault="000D7C16" w:rsidP="00086E2C">
      <w:pPr>
        <w:spacing w:after="0" w:line="240" w:lineRule="auto"/>
      </w:pPr>
      <w:r>
        <w:separator/>
      </w:r>
    </w:p>
  </w:endnote>
  <w:endnote w:type="continuationSeparator" w:id="0">
    <w:p w14:paraId="414B1E8B" w14:textId="77777777" w:rsidR="000D7C16" w:rsidRDefault="000D7C1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E479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7976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41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3BFE9" w14:textId="77777777" w:rsidR="000D7C16" w:rsidRDefault="000D7C16" w:rsidP="00086E2C">
      <w:pPr>
        <w:spacing w:after="0" w:line="240" w:lineRule="auto"/>
      </w:pPr>
      <w:r>
        <w:separator/>
      </w:r>
    </w:p>
  </w:footnote>
  <w:footnote w:type="continuationSeparator" w:id="0">
    <w:p w14:paraId="1AA296E5" w14:textId="77777777" w:rsidR="000D7C16" w:rsidRDefault="000D7C1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A9A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D493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F12C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16"/>
    <w:rsid w:val="00086E2C"/>
    <w:rsid w:val="000A2E7A"/>
    <w:rsid w:val="000D7C16"/>
    <w:rsid w:val="002244B7"/>
    <w:rsid w:val="00314D94"/>
    <w:rsid w:val="00617568"/>
    <w:rsid w:val="006E68FA"/>
    <w:rsid w:val="00ED3A55"/>
    <w:rsid w:val="00EE4FE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B325A"/>
  <w15:chartTrackingRefBased/>
  <w15:docId w15:val="{DC7C7C61-C5DC-42B9-94AA-41C284C1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7C1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D7C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24</Words>
  <Characters>150</Characters>
  <Application>Microsoft Office Word</Application>
  <DocSecurity>0</DocSecurity>
  <Lines>9</Lines>
  <Paragraphs>5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2025-10-07T21:47:00Z</dcterms:created>
  <dcterms:modified xsi:type="dcterms:W3CDTF">2025-10-07T21:48:00Z</dcterms:modified>
</cp:coreProperties>
</file>