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1DB" w:rsidRDefault="008B31DB" w:rsidP="008B31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TORVILLE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B31DB" w:rsidRDefault="008B31DB" w:rsidP="008B31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Thurlaston</w:t>
      </w:r>
      <w:proofErr w:type="spellEnd"/>
      <w:r>
        <w:rPr>
          <w:rFonts w:ascii="Times New Roman" w:hAnsi="Times New Roman" w:cs="Times New Roman"/>
          <w:sz w:val="24"/>
          <w:szCs w:val="24"/>
        </w:rPr>
        <w:t>, Leicestershire.</w:t>
      </w:r>
      <w:bookmarkStart w:id="0" w:name="_GoBack"/>
      <w:bookmarkEnd w:id="0"/>
    </w:p>
    <w:p w:rsidR="008B31DB" w:rsidRDefault="008B31DB" w:rsidP="008B31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31DB" w:rsidRDefault="008B31DB" w:rsidP="008B31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31DB" w:rsidRDefault="008B31DB" w:rsidP="008B31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8B31DB" w:rsidRDefault="008B31DB" w:rsidP="008B31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Humphrey Stafford(q.v.).</w:t>
      </w:r>
    </w:p>
    <w:p w:rsidR="008B31DB" w:rsidRDefault="008B31DB" w:rsidP="008B31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21-184)</w:t>
      </w:r>
    </w:p>
    <w:p w:rsidR="008B31DB" w:rsidRDefault="008B31DB" w:rsidP="008B31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31DB" w:rsidRDefault="008B31DB" w:rsidP="008B31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B31DB" w:rsidRDefault="008B31DB" w:rsidP="008B31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</w:p>
    <w:sectPr w:rsidR="00DD5B8A" w:rsidRPr="008B31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1DB" w:rsidRDefault="008B31DB" w:rsidP="00564E3C">
      <w:pPr>
        <w:spacing w:after="0" w:line="240" w:lineRule="auto"/>
      </w:pPr>
      <w:r>
        <w:separator/>
      </w:r>
    </w:p>
  </w:endnote>
  <w:endnote w:type="continuationSeparator" w:id="0">
    <w:p w:rsidR="008B31DB" w:rsidRDefault="008B31D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B31DB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1DB" w:rsidRDefault="008B31DB" w:rsidP="00564E3C">
      <w:pPr>
        <w:spacing w:after="0" w:line="240" w:lineRule="auto"/>
      </w:pPr>
      <w:r>
        <w:separator/>
      </w:r>
    </w:p>
  </w:footnote>
  <w:footnote w:type="continuationSeparator" w:id="0">
    <w:p w:rsidR="008B31DB" w:rsidRDefault="008B31D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1DB"/>
    <w:rsid w:val="00372DC6"/>
    <w:rsid w:val="00564E3C"/>
    <w:rsid w:val="0064591D"/>
    <w:rsid w:val="008B31D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81E46"/>
  <w15:chartTrackingRefBased/>
  <w15:docId w15:val="{3E27AD4E-03C8-4A7F-A3C4-D7422D5B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2016-01-09T21:46:00Z</dcterms:created>
  <dcterms:modified xsi:type="dcterms:W3CDTF">2016-01-09T21:47:00Z</dcterms:modified>
</cp:coreProperties>
</file>