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TORTYNGTON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D919D8" w:rsidRDefault="00D919D8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73010" w:rsidRDefault="00A73010" w:rsidP="00A730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</w:p>
    <w:sectPr w:rsidR="006B2F86" w:rsidRPr="00A730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10" w:rsidRDefault="00A73010" w:rsidP="00E71FC3">
      <w:pPr>
        <w:spacing w:after="0" w:line="240" w:lineRule="auto"/>
      </w:pPr>
      <w:r>
        <w:separator/>
      </w:r>
    </w:p>
  </w:endnote>
  <w:endnote w:type="continuationSeparator" w:id="0">
    <w:p w:rsidR="00A73010" w:rsidRDefault="00A730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10" w:rsidRDefault="00A73010" w:rsidP="00E71FC3">
      <w:pPr>
        <w:spacing w:after="0" w:line="240" w:lineRule="auto"/>
      </w:pPr>
      <w:r>
        <w:separator/>
      </w:r>
    </w:p>
  </w:footnote>
  <w:footnote w:type="continuationSeparator" w:id="0">
    <w:p w:rsidR="00A73010" w:rsidRDefault="00A730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10"/>
    <w:rsid w:val="00A73010"/>
    <w:rsid w:val="00AB52E8"/>
    <w:rsid w:val="00B16D3F"/>
    <w:rsid w:val="00D919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EBFA"/>
  <w15:chartTrackingRefBased/>
  <w15:docId w15:val="{0DEE9CC8-8642-4503-BB08-CDE5E7B1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2016-05-12T20:16:00Z</dcterms:created>
  <dcterms:modified xsi:type="dcterms:W3CDTF">2016-10-25T07:53:00Z</dcterms:modified>
</cp:coreProperties>
</file>