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E0" w:rsidRDefault="00A404E0" w:rsidP="00A404E0">
      <w:pPr>
        <w:pStyle w:val="NoSpacing"/>
      </w:pPr>
      <w:r>
        <w:rPr>
          <w:u w:val="single"/>
        </w:rPr>
        <w:t>John TORTE</w:t>
      </w:r>
      <w:r>
        <w:t xml:space="preserve">        (fl.1415)</w:t>
      </w:r>
    </w:p>
    <w:p w:rsidR="00A404E0" w:rsidRDefault="00A404E0" w:rsidP="00A404E0">
      <w:pPr>
        <w:pStyle w:val="NoSpacing"/>
      </w:pPr>
      <w:r>
        <w:t>Archer.</w:t>
      </w:r>
    </w:p>
    <w:p w:rsidR="00A404E0" w:rsidRDefault="00A404E0" w:rsidP="00A404E0">
      <w:pPr>
        <w:pStyle w:val="NoSpacing"/>
      </w:pPr>
    </w:p>
    <w:p w:rsidR="00A404E0" w:rsidRDefault="00A404E0" w:rsidP="00A404E0">
      <w:pPr>
        <w:pStyle w:val="NoSpacing"/>
      </w:pPr>
    </w:p>
    <w:p w:rsidR="00A404E0" w:rsidRDefault="00A404E0" w:rsidP="00A404E0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A404E0" w:rsidRDefault="00A404E0" w:rsidP="00A404E0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A404E0" w:rsidRDefault="00A404E0" w:rsidP="00A404E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404E0" w:rsidRDefault="00A404E0" w:rsidP="00A404E0">
      <w:pPr>
        <w:pStyle w:val="NoSpacing"/>
      </w:pPr>
    </w:p>
    <w:p w:rsidR="00A404E0" w:rsidRDefault="00A404E0" w:rsidP="00A404E0">
      <w:pPr>
        <w:pStyle w:val="NoSpacing"/>
      </w:pPr>
    </w:p>
    <w:p w:rsidR="00A404E0" w:rsidRDefault="00A404E0" w:rsidP="00A404E0">
      <w:pPr>
        <w:pStyle w:val="NoSpacing"/>
      </w:pPr>
      <w: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4E0" w:rsidRDefault="00A404E0" w:rsidP="00920DE3">
      <w:pPr>
        <w:spacing w:after="0" w:line="240" w:lineRule="auto"/>
      </w:pPr>
      <w:r>
        <w:separator/>
      </w:r>
    </w:p>
  </w:endnote>
  <w:endnote w:type="continuationSeparator" w:id="0">
    <w:p w:rsidR="00A404E0" w:rsidRDefault="00A404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4E0" w:rsidRDefault="00A404E0" w:rsidP="00920DE3">
      <w:pPr>
        <w:spacing w:after="0" w:line="240" w:lineRule="auto"/>
      </w:pPr>
      <w:r>
        <w:separator/>
      </w:r>
    </w:p>
  </w:footnote>
  <w:footnote w:type="continuationSeparator" w:id="0">
    <w:p w:rsidR="00A404E0" w:rsidRDefault="00A404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4E0"/>
    <w:rsid w:val="00120749"/>
    <w:rsid w:val="00624CAE"/>
    <w:rsid w:val="00920DE3"/>
    <w:rsid w:val="00A404E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04E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04E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2014-01-02T22:18:00Z</dcterms:created>
  <dcterms:modified xsi:type="dcterms:W3CDTF">2014-01-02T22:18:00Z</dcterms:modified>
</cp:coreProperties>
</file>