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BEE" w:rsidRDefault="00487BEE" w:rsidP="00487BEE">
      <w:pPr>
        <w:pStyle w:val="NoSpacing"/>
      </w:pPr>
      <w:r>
        <w:rPr>
          <w:u w:val="single"/>
        </w:rPr>
        <w:t>Hugh TORT</w:t>
      </w:r>
      <w:r>
        <w:t xml:space="preserve">    </w:t>
      </w:r>
      <w:proofErr w:type="gramStart"/>
      <w:r>
        <w:t xml:space="preserve">   (</w:t>
      </w:r>
      <w:proofErr w:type="gramEnd"/>
      <w:r>
        <w:t>fl.1421)</w:t>
      </w:r>
    </w:p>
    <w:p w:rsidR="00487BEE" w:rsidRDefault="00487BEE" w:rsidP="00487BEE">
      <w:pPr>
        <w:pStyle w:val="NoSpacing"/>
      </w:pPr>
    </w:p>
    <w:p w:rsidR="00487BEE" w:rsidRDefault="00487BEE" w:rsidP="00487BEE">
      <w:pPr>
        <w:pStyle w:val="NoSpacing"/>
      </w:pPr>
    </w:p>
    <w:p w:rsidR="00487BEE" w:rsidRDefault="00487BEE" w:rsidP="00487BEE">
      <w:pPr>
        <w:pStyle w:val="NoSpacing"/>
      </w:pPr>
      <w:r>
        <w:t>20 Apr.1421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sciri</w:t>
      </w:r>
      <w:proofErr w:type="spellEnd"/>
      <w:r>
        <w:t xml:space="preserve"> held in Ilchester, Somerset,</w:t>
      </w:r>
    </w:p>
    <w:p w:rsidR="00487BEE" w:rsidRDefault="00487BEE" w:rsidP="00487BEE">
      <w:pPr>
        <w:pStyle w:val="NoSpacing"/>
      </w:pPr>
      <w:r>
        <w:tab/>
      </w:r>
      <w:r>
        <w:tab/>
        <w:t xml:space="preserve">into land of the late Margaret </w:t>
      </w:r>
      <w:proofErr w:type="spellStart"/>
      <w:r>
        <w:t>Blaket</w:t>
      </w:r>
      <w:proofErr w:type="spellEnd"/>
      <w:r>
        <w:t>(q.v.).</w:t>
      </w:r>
    </w:p>
    <w:p w:rsidR="00487BEE" w:rsidRDefault="00487BEE" w:rsidP="00487BE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21-439)</w:t>
      </w:r>
    </w:p>
    <w:p w:rsidR="005B4637" w:rsidRDefault="005B4637" w:rsidP="005B4637">
      <w:pPr>
        <w:pStyle w:val="NoSpacing"/>
      </w:pPr>
      <w:r>
        <w:t>29 Dec.1422</w:t>
      </w:r>
      <w:r>
        <w:tab/>
        <w:t xml:space="preserve">He was a juror on the inquisition post mortem held in Yeovil, Somerset, </w:t>
      </w:r>
    </w:p>
    <w:p w:rsidR="005B4637" w:rsidRDefault="005B4637" w:rsidP="005B4637">
      <w:pPr>
        <w:pStyle w:val="NoSpacing"/>
      </w:pPr>
      <w:r>
        <w:tab/>
      </w:r>
      <w:r>
        <w:tab/>
        <w:t>into lands of the late Sir John Horsy(q.v.).</w:t>
      </w:r>
    </w:p>
    <w:p w:rsidR="005B4637" w:rsidRDefault="005B4637" w:rsidP="005B463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22-23)</w:t>
      </w:r>
    </w:p>
    <w:p w:rsidR="00487BEE" w:rsidRDefault="00487BEE" w:rsidP="00487BEE">
      <w:pPr>
        <w:pStyle w:val="NoSpacing"/>
      </w:pPr>
    </w:p>
    <w:p w:rsidR="00487BEE" w:rsidRDefault="00487BEE" w:rsidP="00487BEE">
      <w:pPr>
        <w:pStyle w:val="NoSpacing"/>
      </w:pPr>
    </w:p>
    <w:p w:rsidR="00487BEE" w:rsidRDefault="00487BEE" w:rsidP="00487BEE">
      <w:pPr>
        <w:pStyle w:val="NoSpacing"/>
      </w:pPr>
      <w:r>
        <w:t>4 July 2016</w:t>
      </w:r>
    </w:p>
    <w:p w:rsidR="005B4637" w:rsidRDefault="005B4637" w:rsidP="00487BEE">
      <w:pPr>
        <w:pStyle w:val="NoSpacing"/>
      </w:pPr>
      <w:r>
        <w:t>21 June 2017</w:t>
      </w:r>
      <w:bookmarkStart w:id="0" w:name="_GoBack"/>
      <w:bookmarkEnd w:id="0"/>
    </w:p>
    <w:p w:rsidR="006B2F86" w:rsidRPr="00487BEE" w:rsidRDefault="005B4637" w:rsidP="00E71FC3">
      <w:pPr>
        <w:pStyle w:val="NoSpacing"/>
      </w:pPr>
    </w:p>
    <w:sectPr w:rsidR="006B2F86" w:rsidRPr="00487B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BEE" w:rsidRDefault="00487BEE" w:rsidP="00E71FC3">
      <w:pPr>
        <w:spacing w:after="0" w:line="240" w:lineRule="auto"/>
      </w:pPr>
      <w:r>
        <w:separator/>
      </w:r>
    </w:p>
  </w:endnote>
  <w:endnote w:type="continuationSeparator" w:id="0">
    <w:p w:rsidR="00487BEE" w:rsidRDefault="00487B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BEE" w:rsidRDefault="00487BEE" w:rsidP="00E71FC3">
      <w:pPr>
        <w:spacing w:after="0" w:line="240" w:lineRule="auto"/>
      </w:pPr>
      <w:r>
        <w:separator/>
      </w:r>
    </w:p>
  </w:footnote>
  <w:footnote w:type="continuationSeparator" w:id="0">
    <w:p w:rsidR="00487BEE" w:rsidRDefault="00487B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BEE"/>
    <w:rsid w:val="001A7C09"/>
    <w:rsid w:val="00487BEE"/>
    <w:rsid w:val="005B463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F676C"/>
  <w15:chartTrackingRefBased/>
  <w15:docId w15:val="{6CD7058D-84C1-4F14-807A-D8EFB9C10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6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2016-07-04T21:13:00Z</dcterms:created>
  <dcterms:modified xsi:type="dcterms:W3CDTF">2017-06-21T19:07:00Z</dcterms:modified>
</cp:coreProperties>
</file>