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7C1D" w14:textId="77777777" w:rsidR="002253DB" w:rsidRDefault="002253DB" w:rsidP="0022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TORRYNG, junior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7B034890" w14:textId="77777777" w:rsidR="002253DB" w:rsidRDefault="002253DB" w:rsidP="002253DB">
      <w:pPr>
        <w:pStyle w:val="NoSpacing"/>
        <w:rPr>
          <w:rFonts w:cs="Times New Roman"/>
          <w:szCs w:val="24"/>
        </w:rPr>
      </w:pPr>
    </w:p>
    <w:p w14:paraId="4803A8F5" w14:textId="77777777" w:rsidR="002253DB" w:rsidRDefault="002253DB" w:rsidP="002253DB">
      <w:pPr>
        <w:pStyle w:val="NoSpacing"/>
        <w:rPr>
          <w:rFonts w:cs="Times New Roman"/>
          <w:szCs w:val="24"/>
        </w:rPr>
      </w:pPr>
    </w:p>
    <w:p w14:paraId="4F75A787" w14:textId="77777777" w:rsidR="002253DB" w:rsidRDefault="002253DB" w:rsidP="0022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Sep.1482</w:t>
      </w:r>
      <w:r>
        <w:rPr>
          <w:rFonts w:cs="Times New Roman"/>
          <w:szCs w:val="24"/>
        </w:rPr>
        <w:tab/>
        <w:t xml:space="preserve">He was one of those to whom John Worthy of Totnes(q.v.) granted a </w:t>
      </w:r>
    </w:p>
    <w:p w14:paraId="6FA8CECA" w14:textId="77777777" w:rsidR="002253DB" w:rsidRDefault="002253DB" w:rsidP="0022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close in </w:t>
      </w:r>
      <w:proofErr w:type="spellStart"/>
      <w:r>
        <w:rPr>
          <w:rFonts w:cs="Times New Roman"/>
          <w:szCs w:val="24"/>
        </w:rPr>
        <w:t>Redelake</w:t>
      </w:r>
      <w:proofErr w:type="spellEnd"/>
      <w:r>
        <w:rPr>
          <w:rFonts w:cs="Times New Roman"/>
          <w:szCs w:val="24"/>
        </w:rPr>
        <w:t xml:space="preserve"> in the parish of </w:t>
      </w:r>
      <w:proofErr w:type="spellStart"/>
      <w:r>
        <w:rPr>
          <w:rFonts w:cs="Times New Roman"/>
          <w:szCs w:val="24"/>
        </w:rPr>
        <w:t>Dartington</w:t>
      </w:r>
      <w:proofErr w:type="spellEnd"/>
      <w:r>
        <w:rPr>
          <w:rFonts w:cs="Times New Roman"/>
          <w:szCs w:val="24"/>
        </w:rPr>
        <w:t>, Devon.</w:t>
      </w:r>
    </w:p>
    <w:p w14:paraId="3A12190A" w14:textId="77777777" w:rsidR="002253DB" w:rsidRDefault="002253DB" w:rsidP="0022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57/15/2/4/2)</w:t>
      </w:r>
    </w:p>
    <w:p w14:paraId="63575FA2" w14:textId="77777777" w:rsidR="002253DB" w:rsidRDefault="002253DB" w:rsidP="002253DB">
      <w:pPr>
        <w:pStyle w:val="NoSpacing"/>
        <w:rPr>
          <w:rFonts w:cs="Times New Roman"/>
          <w:szCs w:val="24"/>
        </w:rPr>
      </w:pPr>
    </w:p>
    <w:p w14:paraId="29FCC33D" w14:textId="77777777" w:rsidR="002253DB" w:rsidRDefault="002253DB" w:rsidP="002253DB">
      <w:pPr>
        <w:pStyle w:val="NoSpacing"/>
        <w:rPr>
          <w:rFonts w:cs="Times New Roman"/>
          <w:szCs w:val="24"/>
        </w:rPr>
      </w:pPr>
    </w:p>
    <w:p w14:paraId="60DAB886" w14:textId="77777777" w:rsidR="002253DB" w:rsidRDefault="002253DB" w:rsidP="0022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2024</w:t>
      </w:r>
    </w:p>
    <w:p w14:paraId="3C6965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D0DE" w14:textId="77777777" w:rsidR="002253DB" w:rsidRDefault="002253DB" w:rsidP="009139A6">
      <w:r>
        <w:separator/>
      </w:r>
    </w:p>
  </w:endnote>
  <w:endnote w:type="continuationSeparator" w:id="0">
    <w:p w14:paraId="433FD7A9" w14:textId="77777777" w:rsidR="002253DB" w:rsidRDefault="002253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949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A7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3F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79B2" w14:textId="77777777" w:rsidR="002253DB" w:rsidRDefault="002253DB" w:rsidP="009139A6">
      <w:r>
        <w:separator/>
      </w:r>
    </w:p>
  </w:footnote>
  <w:footnote w:type="continuationSeparator" w:id="0">
    <w:p w14:paraId="25060020" w14:textId="77777777" w:rsidR="002253DB" w:rsidRDefault="002253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6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74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94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DB"/>
    <w:rsid w:val="000666E0"/>
    <w:rsid w:val="002253D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3CC60"/>
  <w15:chartTrackingRefBased/>
  <w15:docId w15:val="{460F8D41-184A-49B1-BB4A-D1D3E02A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2024-04-22T11:41:00Z</dcterms:created>
  <dcterms:modified xsi:type="dcterms:W3CDTF">2024-04-22T11:42:00Z</dcterms:modified>
</cp:coreProperties>
</file>