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4C01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TORRETT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A517517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205CC12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72AAC7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0E5EC7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1F569A8A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587353FC" w14:textId="77777777" w:rsidR="00EF75FB" w:rsidRPr="00065994" w:rsidRDefault="00EF75FB" w:rsidP="00EF75F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B69C432" w14:textId="77777777" w:rsidR="00EF75FB" w:rsidRDefault="00EF75FB" w:rsidP="00EF75F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398AC00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0B3CD1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28D5F9" w14:textId="77777777" w:rsidR="00EF75FB" w:rsidRDefault="00EF75FB" w:rsidP="00EF75F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February 2024</w:t>
      </w:r>
    </w:p>
    <w:p w14:paraId="3FC110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4BC34" w14:textId="77777777" w:rsidR="00EF75FB" w:rsidRDefault="00EF75FB" w:rsidP="009139A6">
      <w:r>
        <w:separator/>
      </w:r>
    </w:p>
  </w:endnote>
  <w:endnote w:type="continuationSeparator" w:id="0">
    <w:p w14:paraId="7A02863D" w14:textId="77777777" w:rsidR="00EF75FB" w:rsidRDefault="00EF75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C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EF6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1B4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BC0C5" w14:textId="77777777" w:rsidR="00EF75FB" w:rsidRDefault="00EF75FB" w:rsidP="009139A6">
      <w:r>
        <w:separator/>
      </w:r>
    </w:p>
  </w:footnote>
  <w:footnote w:type="continuationSeparator" w:id="0">
    <w:p w14:paraId="22CC10FF" w14:textId="77777777" w:rsidR="00EF75FB" w:rsidRDefault="00EF75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5F7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33C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42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F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75FB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57AFD"/>
  <w15:chartTrackingRefBased/>
  <w15:docId w15:val="{AE6BF04A-107D-413A-8708-23E46960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2024-04-17T13:38:00Z</dcterms:created>
  <dcterms:modified xsi:type="dcterms:W3CDTF">2024-04-17T13:38:00Z</dcterms:modified>
</cp:coreProperties>
</file>