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2A03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u w:val="single"/>
          <w:shd w:val="clear" w:color="auto" w:fill="FFFFFF"/>
        </w:rPr>
        <w:t>Hegin</w:t>
      </w:r>
      <w:proofErr w:type="spellEnd"/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 TORRETT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1429320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2130AE4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95A59E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AFF819A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671BDDAA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3313B22D" w14:textId="77777777" w:rsidR="00210124" w:rsidRPr="00065994" w:rsidRDefault="00210124" w:rsidP="0021012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5A74603" w14:textId="77777777" w:rsidR="00210124" w:rsidRDefault="00210124" w:rsidP="0021012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D359683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DC0CFD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EB00E0" w14:textId="77777777" w:rsidR="00210124" w:rsidRDefault="00210124" w:rsidP="002101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December 2023</w:t>
      </w:r>
    </w:p>
    <w:p w14:paraId="0F8706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1A981" w14:textId="77777777" w:rsidR="00210124" w:rsidRDefault="00210124" w:rsidP="009139A6">
      <w:r>
        <w:separator/>
      </w:r>
    </w:p>
  </w:endnote>
  <w:endnote w:type="continuationSeparator" w:id="0">
    <w:p w14:paraId="3A2EE7A5" w14:textId="77777777" w:rsidR="00210124" w:rsidRDefault="002101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FB4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EB0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9C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6D482" w14:textId="77777777" w:rsidR="00210124" w:rsidRDefault="00210124" w:rsidP="009139A6">
      <w:r>
        <w:separator/>
      </w:r>
    </w:p>
  </w:footnote>
  <w:footnote w:type="continuationSeparator" w:id="0">
    <w:p w14:paraId="7FEEAEC3" w14:textId="77777777" w:rsidR="00210124" w:rsidRDefault="002101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92C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08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43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24"/>
    <w:rsid w:val="000666E0"/>
    <w:rsid w:val="0021012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5A07"/>
  <w15:chartTrackingRefBased/>
  <w15:docId w15:val="{24E79C68-E42A-446A-A2A4-6E909EAC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2024-03-05T11:54:00Z</dcterms:created>
  <dcterms:modified xsi:type="dcterms:W3CDTF">2024-03-05T11:55:00Z</dcterms:modified>
</cp:coreProperties>
</file>