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078" w:rsidRDefault="00CF0078" w:rsidP="00CF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TORREDENE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CF0078" w:rsidRDefault="00CF0078" w:rsidP="00CF0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078" w:rsidRDefault="00CF0078" w:rsidP="00CF0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078" w:rsidRDefault="00CF0078" w:rsidP="00CF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Exeter into the </w:t>
      </w:r>
    </w:p>
    <w:p w:rsidR="00CF0078" w:rsidRDefault="00CF0078" w:rsidP="00CF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Champarnon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F0078" w:rsidRDefault="00CF0078" w:rsidP="00CF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21-266)</w:t>
      </w:r>
    </w:p>
    <w:p w:rsidR="00CF0078" w:rsidRDefault="00CF0078" w:rsidP="00CF0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078" w:rsidRDefault="00CF0078" w:rsidP="00CF0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F0078" w:rsidRDefault="00CF0078" w:rsidP="00CF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  <w:bookmarkStart w:id="0" w:name="_GoBack"/>
      <w:bookmarkEnd w:id="0"/>
    </w:p>
    <w:sectPr w:rsidR="00DD5B8A" w:rsidRPr="00CF00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078" w:rsidRDefault="00CF0078" w:rsidP="00564E3C">
      <w:pPr>
        <w:spacing w:after="0" w:line="240" w:lineRule="auto"/>
      </w:pPr>
      <w:r>
        <w:separator/>
      </w:r>
    </w:p>
  </w:endnote>
  <w:endnote w:type="continuationSeparator" w:id="0">
    <w:p w:rsidR="00CF0078" w:rsidRDefault="00CF007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F0078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078" w:rsidRDefault="00CF0078" w:rsidP="00564E3C">
      <w:pPr>
        <w:spacing w:after="0" w:line="240" w:lineRule="auto"/>
      </w:pPr>
      <w:r>
        <w:separator/>
      </w:r>
    </w:p>
  </w:footnote>
  <w:footnote w:type="continuationSeparator" w:id="0">
    <w:p w:rsidR="00CF0078" w:rsidRDefault="00CF007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78"/>
    <w:rsid w:val="00372DC6"/>
    <w:rsid w:val="00564E3C"/>
    <w:rsid w:val="0064591D"/>
    <w:rsid w:val="00CF007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700DD"/>
  <w15:chartTrackingRefBased/>
  <w15:docId w15:val="{FC5231F6-DD16-4DA2-8288-EE76E355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2016-02-21T20:00:00Z</dcterms:created>
  <dcterms:modified xsi:type="dcterms:W3CDTF">2016-02-21T20:01:00Z</dcterms:modified>
</cp:coreProperties>
</file>