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ECBB2A" w14:textId="77777777" w:rsidR="00393EEB" w:rsidRDefault="00393EEB" w:rsidP="00393E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TORRE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d.1401)</w:t>
      </w:r>
    </w:p>
    <w:p w14:paraId="4ED4DA54" w14:textId="77777777" w:rsidR="00393EEB" w:rsidRDefault="00393EEB" w:rsidP="00393E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56C89877" w14:textId="77777777" w:rsidR="00393EEB" w:rsidRDefault="00393EEB" w:rsidP="00393E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8DF6CD" w14:textId="77777777" w:rsidR="00393EEB" w:rsidRDefault="00393EEB" w:rsidP="00393E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42140E" w14:textId="77777777" w:rsidR="00393EEB" w:rsidRDefault="00393EEB" w:rsidP="00393E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Jan.1401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6708210B" w14:textId="77777777" w:rsidR="00393EEB" w:rsidRDefault="00393EEB" w:rsidP="00393EEB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p.242)</w:t>
      </w:r>
    </w:p>
    <w:p w14:paraId="3DE89988" w14:textId="77777777" w:rsidR="00393EEB" w:rsidRDefault="00393EEB" w:rsidP="00393E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Jan.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Probate of her Will.   (ibid.)</w:t>
      </w:r>
    </w:p>
    <w:p w14:paraId="1F56DDE2" w14:textId="77777777" w:rsidR="00393EEB" w:rsidRDefault="00393EEB" w:rsidP="00393E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8AFB05" w14:textId="77777777" w:rsidR="00393EEB" w:rsidRDefault="00393EEB" w:rsidP="00393E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CCD971" w14:textId="77777777" w:rsidR="00393EEB" w:rsidRDefault="00393EEB" w:rsidP="00393E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July 2021</w:t>
      </w:r>
    </w:p>
    <w:p w14:paraId="0C37A5A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8A13A8" w14:textId="77777777" w:rsidR="00393EEB" w:rsidRDefault="00393EEB" w:rsidP="009139A6">
      <w:r>
        <w:separator/>
      </w:r>
    </w:p>
  </w:endnote>
  <w:endnote w:type="continuationSeparator" w:id="0">
    <w:p w14:paraId="733DB422" w14:textId="77777777" w:rsidR="00393EEB" w:rsidRDefault="00393EE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A646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4A82E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1B6DF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DB96A5" w14:textId="77777777" w:rsidR="00393EEB" w:rsidRDefault="00393EEB" w:rsidP="009139A6">
      <w:r>
        <w:separator/>
      </w:r>
    </w:p>
  </w:footnote>
  <w:footnote w:type="continuationSeparator" w:id="0">
    <w:p w14:paraId="32F84C48" w14:textId="77777777" w:rsidR="00393EEB" w:rsidRDefault="00393EE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CF7B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38F6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F5D3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EEB"/>
    <w:rsid w:val="000666E0"/>
    <w:rsid w:val="002510B7"/>
    <w:rsid w:val="00393EEB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4682B8"/>
  <w15:chartTrackingRefBased/>
  <w15:docId w15:val="{6C1CFB37-38EE-4E99-9901-8C1E9D657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2021-09-05T18:56:00Z</dcterms:created>
  <dcterms:modified xsi:type="dcterms:W3CDTF">2021-09-05T18:57:00Z</dcterms:modified>
</cp:coreProperties>
</file>