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EE548" w14:textId="77777777" w:rsidR="00023A0A" w:rsidRDefault="00023A0A" w:rsidP="00023A0A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John TORRE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50ED42C" w14:textId="77777777" w:rsidR="00023A0A" w:rsidRDefault="00023A0A" w:rsidP="00023A0A">
      <w:pPr>
        <w:pStyle w:val="NoSpacing"/>
        <w:rPr>
          <w:rFonts w:eastAsia="Times New Roman" w:cs="Times New Roman"/>
          <w:szCs w:val="24"/>
        </w:rPr>
      </w:pPr>
    </w:p>
    <w:p w14:paraId="14EE6DBC" w14:textId="77777777" w:rsidR="00023A0A" w:rsidRDefault="00023A0A" w:rsidP="00023A0A">
      <w:pPr>
        <w:pStyle w:val="NoSpacing"/>
        <w:rPr>
          <w:rFonts w:eastAsia="Times New Roman" w:cs="Times New Roman"/>
          <w:szCs w:val="24"/>
        </w:rPr>
      </w:pPr>
    </w:p>
    <w:p w14:paraId="19F47F4B" w14:textId="77777777" w:rsidR="00023A0A" w:rsidRDefault="00023A0A" w:rsidP="00023A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Hereford into lands</w:t>
      </w:r>
    </w:p>
    <w:p w14:paraId="53C42A59" w14:textId="77777777" w:rsidR="00023A0A" w:rsidRDefault="00023A0A" w:rsidP="00023A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of Roger </w:t>
      </w:r>
      <w:proofErr w:type="spellStart"/>
      <w:r>
        <w:rPr>
          <w:rFonts w:eastAsia="Times New Roman" w:cs="Times New Roman"/>
          <w:szCs w:val="24"/>
        </w:rPr>
        <w:t>Barowe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27998AD3" w14:textId="77777777" w:rsidR="00023A0A" w:rsidRDefault="00023A0A" w:rsidP="00023A0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86F891C" w14:textId="77777777" w:rsidR="00023A0A" w:rsidRDefault="00023A0A" w:rsidP="00023A0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pp.116-7)</w:t>
      </w:r>
    </w:p>
    <w:p w14:paraId="79EBC372" w14:textId="77777777" w:rsidR="00023A0A" w:rsidRDefault="00023A0A" w:rsidP="00023A0A">
      <w:pPr>
        <w:pStyle w:val="NoSpacing"/>
        <w:rPr>
          <w:rFonts w:eastAsia="Times New Roman" w:cs="Times New Roman"/>
          <w:szCs w:val="24"/>
        </w:rPr>
      </w:pPr>
    </w:p>
    <w:p w14:paraId="64B5E92B" w14:textId="77777777" w:rsidR="00023A0A" w:rsidRDefault="00023A0A" w:rsidP="00023A0A">
      <w:pPr>
        <w:pStyle w:val="NoSpacing"/>
        <w:rPr>
          <w:rFonts w:eastAsia="Times New Roman" w:cs="Times New Roman"/>
          <w:szCs w:val="24"/>
        </w:rPr>
      </w:pPr>
    </w:p>
    <w:p w14:paraId="31BF0118" w14:textId="77777777" w:rsidR="00023A0A" w:rsidRDefault="00023A0A" w:rsidP="00023A0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September 2023</w:t>
      </w:r>
    </w:p>
    <w:p w14:paraId="2C17E5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772E" w14:textId="77777777" w:rsidR="00023A0A" w:rsidRDefault="00023A0A" w:rsidP="009139A6">
      <w:r>
        <w:separator/>
      </w:r>
    </w:p>
  </w:endnote>
  <w:endnote w:type="continuationSeparator" w:id="0">
    <w:p w14:paraId="2351D1B6" w14:textId="77777777" w:rsidR="00023A0A" w:rsidRDefault="00023A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1E3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B90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229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27371" w14:textId="77777777" w:rsidR="00023A0A" w:rsidRDefault="00023A0A" w:rsidP="009139A6">
      <w:r>
        <w:separator/>
      </w:r>
    </w:p>
  </w:footnote>
  <w:footnote w:type="continuationSeparator" w:id="0">
    <w:p w14:paraId="702DE50A" w14:textId="77777777" w:rsidR="00023A0A" w:rsidRDefault="00023A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988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70A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D26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0A"/>
    <w:rsid w:val="00023A0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0D4DF"/>
  <w15:chartTrackingRefBased/>
  <w15:docId w15:val="{6888E188-2D84-4FFA-A383-C3CF93A75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2023-09-04T18:53:00Z</dcterms:created>
  <dcterms:modified xsi:type="dcterms:W3CDTF">2023-09-04T18:53:00Z</dcterms:modified>
</cp:coreProperties>
</file>