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B585" w14:textId="77777777" w:rsidR="00C46825" w:rsidRDefault="00C46825" w:rsidP="00C468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TORPERLEY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0D4E9BF7" w14:textId="77777777" w:rsidR="00C46825" w:rsidRDefault="00C46825" w:rsidP="00C468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Monk of the Priory of </w:t>
      </w:r>
      <w:proofErr w:type="spellStart"/>
      <w:r>
        <w:rPr>
          <w:rFonts w:ascii="Times New Roman" w:hAnsi="Times New Roman" w:cs="Times New Roman"/>
        </w:rPr>
        <w:t>Bynham</w:t>
      </w:r>
      <w:proofErr w:type="spellEnd"/>
      <w:r>
        <w:rPr>
          <w:rFonts w:ascii="Times New Roman" w:hAnsi="Times New Roman" w:cs="Times New Roman"/>
        </w:rPr>
        <w:t>.</w:t>
      </w:r>
    </w:p>
    <w:p w14:paraId="1BC214BF" w14:textId="77777777" w:rsidR="00C46825" w:rsidRDefault="00C46825" w:rsidP="00C46825">
      <w:pPr>
        <w:rPr>
          <w:rFonts w:ascii="Times New Roman" w:hAnsi="Times New Roman" w:cs="Times New Roman"/>
        </w:rPr>
      </w:pPr>
    </w:p>
    <w:p w14:paraId="7FA297D5" w14:textId="77777777" w:rsidR="00C46825" w:rsidRDefault="00C46825" w:rsidP="00C46825">
      <w:pPr>
        <w:rPr>
          <w:rFonts w:ascii="Times New Roman" w:hAnsi="Times New Roman" w:cs="Times New Roman"/>
        </w:rPr>
      </w:pPr>
    </w:p>
    <w:p w14:paraId="0F548A0D" w14:textId="109AAF2B" w:rsidR="00C46825" w:rsidRDefault="00C46825" w:rsidP="00C4682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He and William Unknown, Prior of </w:t>
      </w:r>
      <w:proofErr w:type="spellStart"/>
      <w:r>
        <w:rPr>
          <w:rFonts w:ascii="Times New Roman" w:hAnsi="Times New Roman" w:cs="Times New Roman"/>
        </w:rPr>
        <w:t>Bynham</w:t>
      </w:r>
      <w:proofErr w:type="spellEnd"/>
      <w:r>
        <w:rPr>
          <w:rFonts w:ascii="Times New Roman" w:hAnsi="Times New Roman" w:cs="Times New Roman"/>
        </w:rPr>
        <w:t>(q.v.), made a plaint of debt against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Thomas </w:t>
      </w:r>
      <w:proofErr w:type="spellStart"/>
      <w:r>
        <w:rPr>
          <w:rFonts w:ascii="Times New Roman" w:hAnsi="Times New Roman" w:cs="Times New Roman"/>
        </w:rPr>
        <w:t>Chaunbyr</w:t>
      </w:r>
      <w:proofErr w:type="spellEnd"/>
      <w:r>
        <w:rPr>
          <w:rFonts w:ascii="Times New Roman" w:hAnsi="Times New Roman" w:cs="Times New Roman"/>
        </w:rPr>
        <w:t xml:space="preserve"> of Boston, Lincolnshire(q.v.).</w:t>
      </w:r>
    </w:p>
    <w:p w14:paraId="3940C86D" w14:textId="77777777" w:rsidR="00C46825" w:rsidRDefault="00C46825" w:rsidP="00C468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0555BDD1" w14:textId="77777777" w:rsidR="00C46825" w:rsidRDefault="00C46825" w:rsidP="00C46825">
      <w:pPr>
        <w:rPr>
          <w:rFonts w:ascii="Times New Roman" w:hAnsi="Times New Roman" w:cs="Times New Roman"/>
        </w:rPr>
      </w:pPr>
    </w:p>
    <w:p w14:paraId="455FA197" w14:textId="77777777" w:rsidR="00C46825" w:rsidRDefault="00C46825" w:rsidP="00C46825">
      <w:pPr>
        <w:rPr>
          <w:rFonts w:ascii="Times New Roman" w:hAnsi="Times New Roman" w:cs="Times New Roman"/>
        </w:rPr>
      </w:pPr>
    </w:p>
    <w:p w14:paraId="00C6ED35" w14:textId="77777777" w:rsidR="00C46825" w:rsidRDefault="00C46825" w:rsidP="00C468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June 2019</w:t>
      </w:r>
    </w:p>
    <w:p w14:paraId="1F507B9A" w14:textId="77777777" w:rsidR="006B2F86" w:rsidRPr="00E71FC3" w:rsidRDefault="00C4682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1CBB1" w14:textId="77777777" w:rsidR="00C46825" w:rsidRDefault="00C46825" w:rsidP="00E71FC3">
      <w:r>
        <w:separator/>
      </w:r>
    </w:p>
  </w:endnote>
  <w:endnote w:type="continuationSeparator" w:id="0">
    <w:p w14:paraId="42AFCCD2" w14:textId="77777777" w:rsidR="00C46825" w:rsidRDefault="00C468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167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28A46" w14:textId="77777777" w:rsidR="00C46825" w:rsidRDefault="00C46825" w:rsidP="00E71FC3">
      <w:r>
        <w:separator/>
      </w:r>
    </w:p>
  </w:footnote>
  <w:footnote w:type="continuationSeparator" w:id="0">
    <w:p w14:paraId="7948E0C5" w14:textId="77777777" w:rsidR="00C46825" w:rsidRDefault="00C468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25"/>
    <w:rsid w:val="001A7C09"/>
    <w:rsid w:val="00577BD5"/>
    <w:rsid w:val="00656CBA"/>
    <w:rsid w:val="006A1F77"/>
    <w:rsid w:val="00733BE7"/>
    <w:rsid w:val="00AB52E8"/>
    <w:rsid w:val="00B16D3F"/>
    <w:rsid w:val="00BB41AC"/>
    <w:rsid w:val="00C468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F8F5"/>
  <w15:chartTrackingRefBased/>
  <w15:docId w15:val="{C467A8D1-8AE6-4AE3-AC32-6268818F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2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2019-06-12T19:31:00Z</dcterms:created>
  <dcterms:modified xsi:type="dcterms:W3CDTF">2019-06-12T19:32:00Z</dcterms:modified>
</cp:coreProperties>
</file>