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19DE3" w14:textId="77777777" w:rsidR="00EE2CF4" w:rsidRDefault="00EE2CF4" w:rsidP="00EE2C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TORPE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fl.1508)</w:t>
      </w:r>
    </w:p>
    <w:p w14:paraId="6702B2B4" w14:textId="77777777" w:rsidR="00EE2CF4" w:rsidRDefault="00EE2CF4" w:rsidP="00EE2C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6D8E962B" w14:textId="77777777" w:rsidR="00EE2CF4" w:rsidRDefault="00EE2CF4" w:rsidP="00EE2C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23EB08" w14:textId="77777777" w:rsidR="00EE2CF4" w:rsidRDefault="00EE2CF4" w:rsidP="00EE2C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C4BAE" w14:textId="77777777" w:rsidR="00EE2CF4" w:rsidRDefault="00EE2CF4" w:rsidP="00EE2C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1508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17F0076A" w14:textId="77777777" w:rsidR="00EE2CF4" w:rsidRDefault="00EE2CF4" w:rsidP="00EE2C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D1EC0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https://www.kentarchaeology.org.uk/Research/Libr/Wills/NameOrder/T.htm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E591FA2" w14:textId="77777777" w:rsidR="00EE2CF4" w:rsidRDefault="00EE2CF4" w:rsidP="00EE2C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1F778B" w14:textId="77777777" w:rsidR="00EE2CF4" w:rsidRDefault="00EE2CF4" w:rsidP="00EE2C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3A0CB4" w14:textId="77777777" w:rsidR="00EE2CF4" w:rsidRDefault="00EE2CF4" w:rsidP="00EE2C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75DD422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CFD62" w14:textId="77777777" w:rsidR="00EE2CF4" w:rsidRDefault="00EE2CF4" w:rsidP="009139A6">
      <w:r>
        <w:separator/>
      </w:r>
    </w:p>
  </w:endnote>
  <w:endnote w:type="continuationSeparator" w:id="0">
    <w:p w14:paraId="2EDAD6CF" w14:textId="77777777" w:rsidR="00EE2CF4" w:rsidRDefault="00EE2C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3DF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E06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842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065D4" w14:textId="77777777" w:rsidR="00EE2CF4" w:rsidRDefault="00EE2CF4" w:rsidP="009139A6">
      <w:r>
        <w:separator/>
      </w:r>
    </w:p>
  </w:footnote>
  <w:footnote w:type="continuationSeparator" w:id="0">
    <w:p w14:paraId="1772C52A" w14:textId="77777777" w:rsidR="00EE2CF4" w:rsidRDefault="00EE2C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FF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023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42B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CF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E2CF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D91E4"/>
  <w15:chartTrackingRefBased/>
  <w15:docId w15:val="{3D9B1A66-61A9-466E-AABE-D22FBBD8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E2C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T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2022-03-22T21:17:00Z</dcterms:created>
  <dcterms:modified xsi:type="dcterms:W3CDTF">2022-03-22T21:17:00Z</dcterms:modified>
</cp:coreProperties>
</file>