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A30A5" w14:textId="3EABC6A4" w:rsidR="00BA00AB" w:rsidRDefault="00BF20D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TOROLD</w:t>
      </w:r>
      <w:r>
        <w:rPr>
          <w:rFonts w:cs="Times New Roman"/>
          <w:szCs w:val="24"/>
        </w:rPr>
        <w:t xml:space="preserve">      (fl.1484)</w:t>
      </w:r>
    </w:p>
    <w:p w14:paraId="434C67EF" w14:textId="51B8E6F9" w:rsidR="00BF20DC" w:rsidRDefault="001D40F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Troston, Suffolk. Yeoman.</w:t>
      </w:r>
    </w:p>
    <w:p w14:paraId="363A19C1" w14:textId="77777777" w:rsidR="001D40FC" w:rsidRDefault="001D40FC" w:rsidP="009139A6">
      <w:pPr>
        <w:pStyle w:val="NoSpacing"/>
        <w:rPr>
          <w:rFonts w:cs="Times New Roman"/>
          <w:szCs w:val="24"/>
        </w:rPr>
      </w:pPr>
    </w:p>
    <w:p w14:paraId="4A5883B4" w14:textId="77777777" w:rsidR="001D40FC" w:rsidRDefault="001D40FC" w:rsidP="009139A6">
      <w:pPr>
        <w:pStyle w:val="NoSpacing"/>
        <w:rPr>
          <w:rFonts w:cs="Times New Roman"/>
          <w:szCs w:val="24"/>
        </w:rPr>
      </w:pPr>
    </w:p>
    <w:p w14:paraId="55C7BA1B" w14:textId="5476EB06" w:rsidR="001D40FC" w:rsidRDefault="001D40F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Mar.1484</w:t>
      </w:r>
      <w:r>
        <w:rPr>
          <w:rFonts w:cs="Times New Roman"/>
          <w:szCs w:val="24"/>
        </w:rPr>
        <w:tab/>
        <w:t>He was granted a general pardon.</w:t>
      </w:r>
    </w:p>
    <w:p w14:paraId="3DC88525" w14:textId="77777777" w:rsidR="001D40FC" w:rsidRDefault="001D40FC" w:rsidP="001D40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50A8B0BC" w14:textId="1D10A87A" w:rsidR="001D40FC" w:rsidRDefault="001D40FC" w:rsidP="001D40F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8)</w:t>
      </w:r>
    </w:p>
    <w:p w14:paraId="08203460" w14:textId="77777777" w:rsidR="001D40FC" w:rsidRDefault="001D40FC" w:rsidP="001D40FC">
      <w:pPr>
        <w:pStyle w:val="NoSpacing"/>
        <w:rPr>
          <w:rFonts w:cs="Times New Roman"/>
          <w:szCs w:val="24"/>
        </w:rPr>
      </w:pPr>
    </w:p>
    <w:p w14:paraId="6D5DBACE" w14:textId="77777777" w:rsidR="001D40FC" w:rsidRDefault="001D40FC" w:rsidP="001D40FC">
      <w:pPr>
        <w:pStyle w:val="NoSpacing"/>
        <w:rPr>
          <w:rFonts w:cs="Times New Roman"/>
          <w:szCs w:val="24"/>
        </w:rPr>
      </w:pPr>
    </w:p>
    <w:p w14:paraId="5060E814" w14:textId="5CBA060E" w:rsidR="001D40FC" w:rsidRPr="007F32B5" w:rsidRDefault="001D40FC" w:rsidP="001D40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October 2023</w:t>
      </w:r>
    </w:p>
    <w:p w14:paraId="6CD40431" w14:textId="72910365" w:rsidR="001D40FC" w:rsidRPr="00BF20DC" w:rsidRDefault="001D40FC" w:rsidP="009139A6">
      <w:pPr>
        <w:pStyle w:val="NoSpacing"/>
        <w:rPr>
          <w:rFonts w:cs="Times New Roman"/>
          <w:szCs w:val="24"/>
        </w:rPr>
      </w:pPr>
    </w:p>
    <w:sectPr w:rsidR="001D40FC" w:rsidRPr="00BF20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97E45" w14:textId="77777777" w:rsidR="00BF20DC" w:rsidRDefault="00BF20DC" w:rsidP="009139A6">
      <w:r>
        <w:separator/>
      </w:r>
    </w:p>
  </w:endnote>
  <w:endnote w:type="continuationSeparator" w:id="0">
    <w:p w14:paraId="63A37581" w14:textId="77777777" w:rsidR="00BF20DC" w:rsidRDefault="00BF20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160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C5B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C9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8EBE2" w14:textId="77777777" w:rsidR="00BF20DC" w:rsidRDefault="00BF20DC" w:rsidP="009139A6">
      <w:r>
        <w:separator/>
      </w:r>
    </w:p>
  </w:footnote>
  <w:footnote w:type="continuationSeparator" w:id="0">
    <w:p w14:paraId="47FD39C9" w14:textId="77777777" w:rsidR="00BF20DC" w:rsidRDefault="00BF20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C8B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0C6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FB2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0DC"/>
    <w:rsid w:val="000666E0"/>
    <w:rsid w:val="001D40F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20D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E7156"/>
  <w15:chartTrackingRefBased/>
  <w15:docId w15:val="{36BF248B-FAC7-4DEB-9720-3C17598E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16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2023-10-27T14:04:00Z</dcterms:created>
  <dcterms:modified xsi:type="dcterms:W3CDTF">2023-10-27T14:20:00Z</dcterms:modified>
</cp:coreProperties>
</file>