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4A6E28" w14:textId="77777777" w:rsidR="007B661A" w:rsidRDefault="007B661A" w:rsidP="007B66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TOROLD</w:t>
      </w:r>
      <w:r>
        <w:rPr>
          <w:rFonts w:ascii="Times New Roman" w:hAnsi="Times New Roman" w:cs="Times New Roman"/>
        </w:rPr>
        <w:t xml:space="preserve">      (fl.1483)</w:t>
      </w:r>
    </w:p>
    <w:p w14:paraId="6E70BDF5" w14:textId="77777777" w:rsidR="007B661A" w:rsidRDefault="007B661A" w:rsidP="007B66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Eltham, Kent. Labourer.</w:t>
      </w:r>
    </w:p>
    <w:p w14:paraId="76346081" w14:textId="77777777" w:rsidR="007B661A" w:rsidRDefault="007B661A" w:rsidP="007B661A">
      <w:pPr>
        <w:rPr>
          <w:rFonts w:ascii="Times New Roman" w:hAnsi="Times New Roman" w:cs="Times New Roman"/>
        </w:rPr>
      </w:pPr>
    </w:p>
    <w:p w14:paraId="5267227C" w14:textId="77777777" w:rsidR="007B661A" w:rsidRDefault="007B661A" w:rsidP="007B661A">
      <w:pPr>
        <w:rPr>
          <w:rFonts w:ascii="Times New Roman" w:hAnsi="Times New Roman" w:cs="Times New Roman"/>
        </w:rPr>
      </w:pPr>
    </w:p>
    <w:p w14:paraId="59A2BEFE" w14:textId="77777777" w:rsidR="007B661A" w:rsidRDefault="007B661A" w:rsidP="007B66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Cosyngton</w:t>
      </w:r>
      <w:proofErr w:type="spellEnd"/>
      <w:r>
        <w:rPr>
          <w:rFonts w:ascii="Times New Roman" w:hAnsi="Times New Roman" w:cs="Times New Roman"/>
        </w:rPr>
        <w:t>(q.v.) brought a plaint of debt against him.</w:t>
      </w:r>
    </w:p>
    <w:p w14:paraId="53860F35" w14:textId="77777777" w:rsidR="007B661A" w:rsidRDefault="007B661A" w:rsidP="007B661A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(http://aalt.law.uh.edu/Indices/CP40Indices/CP40no883Pl.htm )</w:t>
      </w:r>
    </w:p>
    <w:p w14:paraId="59024489" w14:textId="77777777" w:rsidR="007B661A" w:rsidRDefault="007B661A" w:rsidP="007B661A">
      <w:pPr>
        <w:rPr>
          <w:rFonts w:ascii="Times New Roman" w:hAnsi="Times New Roman" w:cs="Times New Roman"/>
        </w:rPr>
      </w:pPr>
    </w:p>
    <w:p w14:paraId="470C2545" w14:textId="77777777" w:rsidR="007B661A" w:rsidRDefault="007B661A" w:rsidP="007B661A">
      <w:pPr>
        <w:rPr>
          <w:rFonts w:ascii="Times New Roman" w:hAnsi="Times New Roman" w:cs="Times New Roman"/>
        </w:rPr>
      </w:pPr>
    </w:p>
    <w:p w14:paraId="37FE9851" w14:textId="77777777" w:rsidR="007B661A" w:rsidRDefault="007B661A" w:rsidP="007B66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 September 2019</w:t>
      </w:r>
    </w:p>
    <w:p w14:paraId="2E52AD5D" w14:textId="77777777" w:rsidR="006B2F86" w:rsidRPr="00E71FC3" w:rsidRDefault="007B661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A138C3" w14:textId="77777777" w:rsidR="007B661A" w:rsidRDefault="007B661A" w:rsidP="00E71FC3">
      <w:r>
        <w:separator/>
      </w:r>
    </w:p>
  </w:endnote>
  <w:endnote w:type="continuationSeparator" w:id="0">
    <w:p w14:paraId="59F167EB" w14:textId="77777777" w:rsidR="007B661A" w:rsidRDefault="007B661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C5BF6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D182A1" w14:textId="77777777" w:rsidR="007B661A" w:rsidRDefault="007B661A" w:rsidP="00E71FC3">
      <w:r>
        <w:separator/>
      </w:r>
    </w:p>
  </w:footnote>
  <w:footnote w:type="continuationSeparator" w:id="0">
    <w:p w14:paraId="196ABD30" w14:textId="77777777" w:rsidR="007B661A" w:rsidRDefault="007B661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61A"/>
    <w:rsid w:val="001A7C09"/>
    <w:rsid w:val="00577BD5"/>
    <w:rsid w:val="00656CBA"/>
    <w:rsid w:val="006A1F77"/>
    <w:rsid w:val="00733BE7"/>
    <w:rsid w:val="007B661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E384C"/>
  <w15:chartTrackingRefBased/>
  <w15:docId w15:val="{6D26A180-3349-401D-8F41-D5DE4D106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B661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2019-10-15T20:01:00Z</dcterms:created>
  <dcterms:modified xsi:type="dcterms:W3CDTF">2019-10-15T20:02:00Z</dcterms:modified>
</cp:coreProperties>
</file>