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F055F" w14:textId="77777777" w:rsidR="00AA78EF" w:rsidRPr="00690BA6" w:rsidRDefault="00AA78EF" w:rsidP="00AA78E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TORNOUR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BCDF270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6DAA63A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7DC82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432E1C" w14:textId="77777777" w:rsidR="00AA78EF" w:rsidRDefault="00AA78EF" w:rsidP="00AA78E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354CBB91" w14:textId="77777777" w:rsidR="00AA78EF" w:rsidRDefault="00AA78EF" w:rsidP="00AA78E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BC489E2" w14:textId="77777777" w:rsidR="00AA78EF" w:rsidRDefault="00AA78EF" w:rsidP="00AA78E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DEA85A2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56C38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58E6A" w14:textId="77777777" w:rsidR="00AA78EF" w:rsidRDefault="00AA78EF" w:rsidP="00AA7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6CFEF603" w14:textId="77777777" w:rsidR="00BA00AB" w:rsidRPr="00AA78EF" w:rsidRDefault="00BA00AB" w:rsidP="00AA78EF"/>
    <w:sectPr w:rsidR="00BA00AB" w:rsidRPr="00AA78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16706" w14:textId="77777777" w:rsidR="00AA78EF" w:rsidRDefault="00AA78EF" w:rsidP="009139A6">
      <w:r>
        <w:separator/>
      </w:r>
    </w:p>
  </w:endnote>
  <w:endnote w:type="continuationSeparator" w:id="0">
    <w:p w14:paraId="1B400612" w14:textId="77777777" w:rsidR="00AA78EF" w:rsidRDefault="00AA78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C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90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9F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0BDBD" w14:textId="77777777" w:rsidR="00AA78EF" w:rsidRDefault="00AA78EF" w:rsidP="009139A6">
      <w:r>
        <w:separator/>
      </w:r>
    </w:p>
  </w:footnote>
  <w:footnote w:type="continuationSeparator" w:id="0">
    <w:p w14:paraId="22DE0A0A" w14:textId="77777777" w:rsidR="00AA78EF" w:rsidRDefault="00AA78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BD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944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B9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EF"/>
    <w:rsid w:val="000666E0"/>
    <w:rsid w:val="002510B7"/>
    <w:rsid w:val="005C130B"/>
    <w:rsid w:val="00826F5C"/>
    <w:rsid w:val="009139A6"/>
    <w:rsid w:val="009448BB"/>
    <w:rsid w:val="00A3176C"/>
    <w:rsid w:val="00AA78E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98FE7"/>
  <w15:chartTrackingRefBased/>
  <w15:docId w15:val="{9D30C5FA-EAFA-486C-907C-90991845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2021-09-22T20:51:00Z</dcterms:created>
  <dcterms:modified xsi:type="dcterms:W3CDTF">2021-09-22T20:51:00Z</dcterms:modified>
</cp:coreProperties>
</file>