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CE4EC" w14:textId="77777777" w:rsidR="00467ED8" w:rsidRPr="00690BA6" w:rsidRDefault="00467ED8" w:rsidP="00467E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TORNOUR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E970F8B" w14:textId="77777777" w:rsidR="00467ED8" w:rsidRDefault="00467ED8" w:rsidP="0046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43C3139" w14:textId="77777777" w:rsidR="00467ED8" w:rsidRDefault="00467ED8" w:rsidP="0046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91693" w14:textId="77777777" w:rsidR="00467ED8" w:rsidRDefault="00467ED8" w:rsidP="0046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3C816" w14:textId="77777777" w:rsidR="00467ED8" w:rsidRDefault="00467ED8" w:rsidP="00467E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10BFE729" w14:textId="77777777" w:rsidR="00467ED8" w:rsidRDefault="00467ED8" w:rsidP="00467ED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D13CA6A" w14:textId="77777777" w:rsidR="00467ED8" w:rsidRDefault="00467ED8" w:rsidP="00467ED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B491906" w14:textId="77777777" w:rsidR="00467ED8" w:rsidRDefault="00467ED8" w:rsidP="0046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1F72F" w14:textId="77777777" w:rsidR="00467ED8" w:rsidRDefault="00467ED8" w:rsidP="0046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4B797" w14:textId="77777777" w:rsidR="00467ED8" w:rsidRDefault="00467ED8" w:rsidP="0046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5D4055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52531" w14:textId="77777777" w:rsidR="00467ED8" w:rsidRDefault="00467ED8" w:rsidP="009139A6">
      <w:r>
        <w:separator/>
      </w:r>
    </w:p>
  </w:endnote>
  <w:endnote w:type="continuationSeparator" w:id="0">
    <w:p w14:paraId="4D58625F" w14:textId="77777777" w:rsidR="00467ED8" w:rsidRDefault="00467E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68D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F94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DF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7C228" w14:textId="77777777" w:rsidR="00467ED8" w:rsidRDefault="00467ED8" w:rsidP="009139A6">
      <w:r>
        <w:separator/>
      </w:r>
    </w:p>
  </w:footnote>
  <w:footnote w:type="continuationSeparator" w:id="0">
    <w:p w14:paraId="591F862A" w14:textId="77777777" w:rsidR="00467ED8" w:rsidRDefault="00467E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EF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952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0A5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D8"/>
    <w:rsid w:val="000666E0"/>
    <w:rsid w:val="002510B7"/>
    <w:rsid w:val="00467ED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C53CD"/>
  <w15:chartTrackingRefBased/>
  <w15:docId w15:val="{FEC0784D-32A1-4378-8965-A6097877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2021-09-22T20:50:00Z</dcterms:created>
  <dcterms:modified xsi:type="dcterms:W3CDTF">2021-09-22T20:50:00Z</dcterms:modified>
</cp:coreProperties>
</file>