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52B" w:rsidRDefault="00A1352B" w:rsidP="00A13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TORNOR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A1352B" w:rsidRDefault="00A1352B" w:rsidP="00A13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1352B" w:rsidRDefault="00A1352B" w:rsidP="00A13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352B" w:rsidRDefault="00A1352B" w:rsidP="00A13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352B" w:rsidRDefault="00A1352B" w:rsidP="00A13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Ottery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A1352B" w:rsidRDefault="00A1352B" w:rsidP="00A13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p.92)</w:t>
      </w:r>
    </w:p>
    <w:p w:rsidR="00A1352B" w:rsidRDefault="00A1352B" w:rsidP="00A13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352B" w:rsidRDefault="00A1352B" w:rsidP="00A13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1352B" w:rsidRDefault="00A1352B" w:rsidP="00A13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  <w:bookmarkStart w:id="0" w:name="_GoBack"/>
      <w:bookmarkEnd w:id="0"/>
    </w:p>
    <w:sectPr w:rsidR="006B2F86" w:rsidRPr="00A135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52B" w:rsidRDefault="00A1352B" w:rsidP="00E71FC3">
      <w:pPr>
        <w:spacing w:after="0" w:line="240" w:lineRule="auto"/>
      </w:pPr>
      <w:r>
        <w:separator/>
      </w:r>
    </w:p>
  </w:endnote>
  <w:endnote w:type="continuationSeparator" w:id="0">
    <w:p w:rsidR="00A1352B" w:rsidRDefault="00A135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52B" w:rsidRDefault="00A1352B" w:rsidP="00E71FC3">
      <w:pPr>
        <w:spacing w:after="0" w:line="240" w:lineRule="auto"/>
      </w:pPr>
      <w:r>
        <w:separator/>
      </w:r>
    </w:p>
  </w:footnote>
  <w:footnote w:type="continuationSeparator" w:id="0">
    <w:p w:rsidR="00A1352B" w:rsidRDefault="00A135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2B"/>
    <w:rsid w:val="00A1352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39B5B"/>
  <w15:chartTrackingRefBased/>
  <w15:docId w15:val="{08F5AAE6-414D-4773-85B2-467E7C30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2016-03-02T20:42:00Z</dcterms:created>
  <dcterms:modified xsi:type="dcterms:W3CDTF">2016-03-02T20:43:00Z</dcterms:modified>
</cp:coreProperties>
</file>