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EAE03" w14:textId="77777777" w:rsidR="0086346D" w:rsidRDefault="0086346D" w:rsidP="0086346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 xml:space="preserve">John TORNOR (alias </w:t>
      </w:r>
      <w:proofErr w:type="gramStart"/>
      <w:r>
        <w:rPr>
          <w:rStyle w:val="s1"/>
          <w:u w:val="single"/>
        </w:rPr>
        <w:t>REYNBALD)</w:t>
      </w:r>
      <w:r>
        <w:rPr>
          <w:rStyle w:val="s1"/>
        </w:rPr>
        <w:t xml:space="preserve">   </w:t>
      </w:r>
      <w:proofErr w:type="gramEnd"/>
      <w:r>
        <w:rPr>
          <w:rStyle w:val="s1"/>
        </w:rPr>
        <w:t xml:space="preserve">   (fl.1505)</w:t>
      </w:r>
    </w:p>
    <w:p w14:paraId="72265A51" w14:textId="77777777" w:rsidR="0086346D" w:rsidRDefault="0086346D" w:rsidP="0086346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South </w:t>
      </w:r>
      <w:proofErr w:type="spellStart"/>
      <w:r>
        <w:rPr>
          <w:rStyle w:val="s1"/>
        </w:rPr>
        <w:t>Elmham</w:t>
      </w:r>
      <w:proofErr w:type="spellEnd"/>
      <w:r>
        <w:rPr>
          <w:rStyle w:val="s1"/>
        </w:rPr>
        <w:t>, Suffolk.</w:t>
      </w:r>
    </w:p>
    <w:p w14:paraId="4463BC3A" w14:textId="77777777" w:rsidR="0086346D" w:rsidRDefault="0086346D" w:rsidP="0086346D">
      <w:pPr>
        <w:pStyle w:val="NoSpacing"/>
        <w:tabs>
          <w:tab w:val="left" w:pos="720"/>
        </w:tabs>
        <w:rPr>
          <w:rStyle w:val="s1"/>
        </w:rPr>
      </w:pPr>
    </w:p>
    <w:p w14:paraId="4138DF00" w14:textId="77777777" w:rsidR="0086346D" w:rsidRDefault="0086346D" w:rsidP="0086346D">
      <w:pPr>
        <w:pStyle w:val="NoSpacing"/>
        <w:tabs>
          <w:tab w:val="left" w:pos="720"/>
        </w:tabs>
        <w:rPr>
          <w:rStyle w:val="s1"/>
        </w:rPr>
      </w:pPr>
    </w:p>
    <w:p w14:paraId="3DCFEC5A" w14:textId="77777777" w:rsidR="0086346D" w:rsidRDefault="0086346D" w:rsidP="0086346D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6CAAFB01" w14:textId="77777777" w:rsidR="0086346D" w:rsidRDefault="0086346D" w:rsidP="0086346D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257)</w:t>
      </w:r>
    </w:p>
    <w:p w14:paraId="766C4C0C" w14:textId="77777777" w:rsidR="0086346D" w:rsidRDefault="0086346D" w:rsidP="0086346D">
      <w:pPr>
        <w:pStyle w:val="NoSpacing"/>
        <w:rPr>
          <w:rStyle w:val="s1"/>
        </w:rPr>
      </w:pPr>
    </w:p>
    <w:p w14:paraId="33AE5DC6" w14:textId="77777777" w:rsidR="0086346D" w:rsidRDefault="0086346D" w:rsidP="0086346D">
      <w:pPr>
        <w:pStyle w:val="NoSpacing"/>
        <w:rPr>
          <w:rStyle w:val="s1"/>
        </w:rPr>
      </w:pPr>
    </w:p>
    <w:p w14:paraId="435040AF" w14:textId="77777777" w:rsidR="0086346D" w:rsidRDefault="0086346D" w:rsidP="0086346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 December 2018</w:t>
      </w:r>
    </w:p>
    <w:p w14:paraId="03718E87" w14:textId="77777777" w:rsidR="006B2F86" w:rsidRPr="00E71FC3" w:rsidRDefault="008634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7ADC6" w14:textId="77777777" w:rsidR="0086346D" w:rsidRDefault="0086346D" w:rsidP="00E71FC3">
      <w:pPr>
        <w:spacing w:after="0" w:line="240" w:lineRule="auto"/>
      </w:pPr>
      <w:r>
        <w:separator/>
      </w:r>
    </w:p>
  </w:endnote>
  <w:endnote w:type="continuationSeparator" w:id="0">
    <w:p w14:paraId="4517A9AB" w14:textId="77777777" w:rsidR="0086346D" w:rsidRDefault="008634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4D5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59441" w14:textId="77777777" w:rsidR="0086346D" w:rsidRDefault="0086346D" w:rsidP="00E71FC3">
      <w:pPr>
        <w:spacing w:after="0" w:line="240" w:lineRule="auto"/>
      </w:pPr>
      <w:r>
        <w:separator/>
      </w:r>
    </w:p>
  </w:footnote>
  <w:footnote w:type="continuationSeparator" w:id="0">
    <w:p w14:paraId="48EDA757" w14:textId="77777777" w:rsidR="0086346D" w:rsidRDefault="008634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6D"/>
    <w:rsid w:val="001A7C09"/>
    <w:rsid w:val="00577BD5"/>
    <w:rsid w:val="00656CBA"/>
    <w:rsid w:val="006A1F77"/>
    <w:rsid w:val="00733BE7"/>
    <w:rsid w:val="0086346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08904"/>
  <w15:chartTrackingRefBased/>
  <w15:docId w15:val="{63C523A7-18AF-4D39-87CA-0799CED9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6346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6346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2018-12-19T21:19:00Z</dcterms:created>
  <dcterms:modified xsi:type="dcterms:W3CDTF">2018-12-19T21:19:00Z</dcterms:modified>
</cp:coreProperties>
</file>