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B2C040" w14:textId="77777777" w:rsidR="0087457A" w:rsidRDefault="0087457A" w:rsidP="008745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TORNLEY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4865C8D" w14:textId="77777777" w:rsidR="0087457A" w:rsidRDefault="0087457A" w:rsidP="008745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Chaplain.</w:t>
      </w:r>
    </w:p>
    <w:p w14:paraId="01994619" w14:textId="77777777" w:rsidR="0087457A" w:rsidRDefault="0087457A" w:rsidP="0087457A">
      <w:pPr>
        <w:rPr>
          <w:rFonts w:ascii="Times New Roman" w:hAnsi="Times New Roman" w:cs="Times New Roman"/>
        </w:rPr>
      </w:pPr>
    </w:p>
    <w:p w14:paraId="7022DB63" w14:textId="77777777" w:rsidR="0087457A" w:rsidRDefault="0087457A" w:rsidP="0087457A">
      <w:pPr>
        <w:rPr>
          <w:rFonts w:ascii="Times New Roman" w:hAnsi="Times New Roman" w:cs="Times New Roman"/>
        </w:rPr>
      </w:pPr>
    </w:p>
    <w:p w14:paraId="0447488D" w14:textId="77777777" w:rsidR="0087457A" w:rsidRDefault="0087457A" w:rsidP="008745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Richard </w:t>
      </w:r>
      <w:proofErr w:type="spellStart"/>
      <w:r>
        <w:rPr>
          <w:rFonts w:ascii="Times New Roman" w:hAnsi="Times New Roman" w:cs="Times New Roman"/>
        </w:rPr>
        <w:t>Inggram</w:t>
      </w:r>
      <w:proofErr w:type="spellEnd"/>
      <w:r>
        <w:rPr>
          <w:rFonts w:ascii="Times New Roman" w:hAnsi="Times New Roman" w:cs="Times New Roman"/>
        </w:rPr>
        <w:t xml:space="preserve"> of Alford,</w:t>
      </w:r>
    </w:p>
    <w:p w14:paraId="3DB6F14F" w14:textId="77777777" w:rsidR="0087457A" w:rsidRDefault="0087457A" w:rsidP="008745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Lincolnshire(q.v.).</w:t>
      </w:r>
    </w:p>
    <w:p w14:paraId="2E54445C" w14:textId="77777777" w:rsidR="0087457A" w:rsidRDefault="0087457A" w:rsidP="008745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1CF3D09" w14:textId="77777777" w:rsidR="0087457A" w:rsidRDefault="0087457A" w:rsidP="0087457A">
      <w:pPr>
        <w:rPr>
          <w:rFonts w:ascii="Times New Roman" w:hAnsi="Times New Roman" w:cs="Times New Roman"/>
        </w:rPr>
      </w:pPr>
    </w:p>
    <w:p w14:paraId="36656447" w14:textId="77777777" w:rsidR="0087457A" w:rsidRDefault="0087457A" w:rsidP="0087457A">
      <w:pPr>
        <w:rPr>
          <w:rFonts w:ascii="Times New Roman" w:hAnsi="Times New Roman" w:cs="Times New Roman"/>
        </w:rPr>
      </w:pPr>
    </w:p>
    <w:p w14:paraId="6AC4C1BF" w14:textId="77777777" w:rsidR="0087457A" w:rsidRDefault="0087457A" w:rsidP="008745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February 2019</w:t>
      </w:r>
    </w:p>
    <w:p w14:paraId="1C95AA85" w14:textId="77777777" w:rsidR="006B2F86" w:rsidRPr="00E71FC3" w:rsidRDefault="0087457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6EE2DA" w14:textId="77777777" w:rsidR="0087457A" w:rsidRDefault="0087457A" w:rsidP="00E71FC3">
      <w:r>
        <w:separator/>
      </w:r>
    </w:p>
  </w:endnote>
  <w:endnote w:type="continuationSeparator" w:id="0">
    <w:p w14:paraId="3A42D2DF" w14:textId="77777777" w:rsidR="0087457A" w:rsidRDefault="0087457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FC62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BB7148" w14:textId="77777777" w:rsidR="0087457A" w:rsidRDefault="0087457A" w:rsidP="00E71FC3">
      <w:r>
        <w:separator/>
      </w:r>
    </w:p>
  </w:footnote>
  <w:footnote w:type="continuationSeparator" w:id="0">
    <w:p w14:paraId="0A9A3A95" w14:textId="77777777" w:rsidR="0087457A" w:rsidRDefault="0087457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57A"/>
    <w:rsid w:val="001A7C09"/>
    <w:rsid w:val="00577BD5"/>
    <w:rsid w:val="00656CBA"/>
    <w:rsid w:val="006A1F77"/>
    <w:rsid w:val="00733BE7"/>
    <w:rsid w:val="0087457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2F822"/>
  <w15:chartTrackingRefBased/>
  <w15:docId w15:val="{1172AA90-3B4C-4454-A432-B5D5C79EC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457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745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2019-02-24T20:09:00Z</dcterms:created>
  <dcterms:modified xsi:type="dcterms:W3CDTF">2019-02-24T20:10:00Z</dcterms:modified>
</cp:coreProperties>
</file>