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50D24" w14:textId="77777777" w:rsidR="00E33F15" w:rsidRDefault="00E33F15" w:rsidP="00E33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TORNER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5F35E376" w14:textId="77777777" w:rsidR="00E33F15" w:rsidRDefault="00E33F15" w:rsidP="00E33F15">
      <w:pPr>
        <w:rPr>
          <w:rFonts w:ascii="Times New Roman" w:hAnsi="Times New Roman" w:cs="Times New Roman"/>
        </w:rPr>
      </w:pPr>
    </w:p>
    <w:p w14:paraId="3164075A" w14:textId="77777777" w:rsidR="00E33F15" w:rsidRDefault="00E33F15" w:rsidP="00E33F15">
      <w:pPr>
        <w:rPr>
          <w:rFonts w:ascii="Times New Roman" w:hAnsi="Times New Roman" w:cs="Times New Roman"/>
        </w:rPr>
      </w:pPr>
    </w:p>
    <w:p w14:paraId="657AC73C" w14:textId="77777777" w:rsidR="00E33F15" w:rsidRDefault="00E33F15" w:rsidP="00E33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Robert Calle(q.v.) made a plaint of debt against William </w:t>
      </w:r>
      <w:proofErr w:type="spellStart"/>
      <w:r>
        <w:rPr>
          <w:rFonts w:ascii="Times New Roman" w:hAnsi="Times New Roman" w:cs="Times New Roman"/>
        </w:rPr>
        <w:t>Rowelond</w:t>
      </w:r>
      <w:proofErr w:type="spellEnd"/>
    </w:p>
    <w:p w14:paraId="323A23D6" w14:textId="77777777" w:rsidR="00E33F15" w:rsidRDefault="00E33F15" w:rsidP="00E33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Launceston, Cornwall(q.v.), John Sayer of Launceston(q.v.)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</w:p>
    <w:p w14:paraId="7B7D96D0" w14:textId="77777777" w:rsidR="00E33F15" w:rsidRDefault="00E33F15" w:rsidP="00E33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Agnes Husband(q.v.), as the executrix of Richard(q.v.).</w:t>
      </w:r>
    </w:p>
    <w:p w14:paraId="1C0FB41C" w14:textId="77777777" w:rsidR="00E33F15" w:rsidRDefault="00E33F15" w:rsidP="00E33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217D441B" w14:textId="77777777" w:rsidR="00E33F15" w:rsidRDefault="00E33F15" w:rsidP="00E33F15">
      <w:pPr>
        <w:rPr>
          <w:rFonts w:ascii="Times New Roman" w:hAnsi="Times New Roman" w:cs="Times New Roman"/>
        </w:rPr>
      </w:pPr>
    </w:p>
    <w:p w14:paraId="5DAA808C" w14:textId="77777777" w:rsidR="00E33F15" w:rsidRDefault="00E33F15" w:rsidP="00E33F15">
      <w:pPr>
        <w:rPr>
          <w:rFonts w:ascii="Times New Roman" w:hAnsi="Times New Roman" w:cs="Times New Roman"/>
        </w:rPr>
      </w:pPr>
    </w:p>
    <w:p w14:paraId="7112524C" w14:textId="77777777" w:rsidR="00E33F15" w:rsidRDefault="00E33F15" w:rsidP="00E33F15">
      <w:pPr>
        <w:rPr>
          <w:rFonts w:ascii="Times New Roman" w:hAnsi="Times New Roman" w:cs="Times New Roman"/>
        </w:rPr>
      </w:pPr>
    </w:p>
    <w:p w14:paraId="66EC2CD6" w14:textId="77777777" w:rsidR="00E33F15" w:rsidRDefault="00E33F15" w:rsidP="00E33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June 2019</w:t>
      </w:r>
    </w:p>
    <w:p w14:paraId="4A7964C1" w14:textId="77777777" w:rsidR="006B2F86" w:rsidRPr="00E71FC3" w:rsidRDefault="00E33F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76D95" w14:textId="77777777" w:rsidR="00E33F15" w:rsidRDefault="00E33F15" w:rsidP="00E71FC3">
      <w:r>
        <w:separator/>
      </w:r>
    </w:p>
  </w:endnote>
  <w:endnote w:type="continuationSeparator" w:id="0">
    <w:p w14:paraId="66C902B5" w14:textId="77777777" w:rsidR="00E33F15" w:rsidRDefault="00E33F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07B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B12FC" w14:textId="77777777" w:rsidR="00E33F15" w:rsidRDefault="00E33F15" w:rsidP="00E71FC3">
      <w:r>
        <w:separator/>
      </w:r>
    </w:p>
  </w:footnote>
  <w:footnote w:type="continuationSeparator" w:id="0">
    <w:p w14:paraId="1CBC999F" w14:textId="77777777" w:rsidR="00E33F15" w:rsidRDefault="00E33F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15"/>
    <w:rsid w:val="001A7C09"/>
    <w:rsid w:val="00577BD5"/>
    <w:rsid w:val="00656CBA"/>
    <w:rsid w:val="006A1F77"/>
    <w:rsid w:val="00733BE7"/>
    <w:rsid w:val="00AB52E8"/>
    <w:rsid w:val="00B16D3F"/>
    <w:rsid w:val="00BB41AC"/>
    <w:rsid w:val="00E33F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67ED3"/>
  <w15:chartTrackingRefBased/>
  <w15:docId w15:val="{A2F9A397-51F8-48D5-986E-15E38CCE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F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2019-06-22T19:29:00Z</dcterms:created>
  <dcterms:modified xsi:type="dcterms:W3CDTF">2019-06-22T19:31:00Z</dcterms:modified>
</cp:coreProperties>
</file>