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D28" w:rsidRDefault="00432D28" w:rsidP="00432D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TORNER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432D28" w:rsidRDefault="00432D28" w:rsidP="00432D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Priory of Bodmin.</w:t>
      </w:r>
      <w:bookmarkStart w:id="0" w:name="_GoBack"/>
      <w:bookmarkEnd w:id="0"/>
    </w:p>
    <w:p w:rsidR="00432D28" w:rsidRDefault="00432D28" w:rsidP="00432D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2D28" w:rsidRDefault="00432D28" w:rsidP="00432D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2D28" w:rsidRDefault="00432D28" w:rsidP="00432D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Pawton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32D28" w:rsidRDefault="00432D28" w:rsidP="00432D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St.Breock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Cornwall, by Edmund Lacy, Bishop of Exeter(q.v.).</w:t>
      </w:r>
    </w:p>
    <w:p w:rsidR="00432D28" w:rsidRDefault="00432D28" w:rsidP="00432D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Lacy, Bishop of Exeter 1420-55,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p.81)</w:t>
      </w:r>
    </w:p>
    <w:p w:rsidR="00432D28" w:rsidRDefault="00432D28" w:rsidP="00432D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2D28" w:rsidRDefault="00432D28" w:rsidP="00432D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32D28" w:rsidRDefault="00432D28" w:rsidP="00432D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</w:p>
    <w:sectPr w:rsidR="00DD5B8A" w:rsidRPr="00432D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D28" w:rsidRDefault="00432D28" w:rsidP="00564E3C">
      <w:pPr>
        <w:spacing w:after="0" w:line="240" w:lineRule="auto"/>
      </w:pPr>
      <w:r>
        <w:separator/>
      </w:r>
    </w:p>
  </w:endnote>
  <w:endnote w:type="continuationSeparator" w:id="0">
    <w:p w:rsidR="00432D28" w:rsidRDefault="00432D2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32D28">
      <w:rPr>
        <w:rFonts w:ascii="Times New Roman" w:hAnsi="Times New Roman" w:cs="Times New Roman"/>
        <w:noProof/>
        <w:sz w:val="24"/>
        <w:szCs w:val="24"/>
      </w:rPr>
      <w:t>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D28" w:rsidRDefault="00432D28" w:rsidP="00564E3C">
      <w:pPr>
        <w:spacing w:after="0" w:line="240" w:lineRule="auto"/>
      </w:pPr>
      <w:r>
        <w:separator/>
      </w:r>
    </w:p>
  </w:footnote>
  <w:footnote w:type="continuationSeparator" w:id="0">
    <w:p w:rsidR="00432D28" w:rsidRDefault="00432D2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D28"/>
    <w:rsid w:val="00372DC6"/>
    <w:rsid w:val="00432D28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6824C"/>
  <w15:chartTrackingRefBased/>
  <w15:docId w15:val="{F1B45C0C-156A-488C-8773-8663A9F8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2016-02-09T12:45:00Z</dcterms:created>
  <dcterms:modified xsi:type="dcterms:W3CDTF">2016-02-09T12:47:00Z</dcterms:modified>
</cp:coreProperties>
</file>