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258A1" w14:textId="77777777" w:rsidR="00F9130B" w:rsidRDefault="00F9130B" w:rsidP="00F913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TORNEPAS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1BBF1B64" w14:textId="77777777" w:rsidR="00F9130B" w:rsidRDefault="00F9130B" w:rsidP="00F913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8A8B65" w14:textId="77777777" w:rsidR="00F9130B" w:rsidRDefault="00F9130B" w:rsidP="00F913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1260C9" w14:textId="77777777" w:rsidR="00F9130B" w:rsidRDefault="00F9130B" w:rsidP="00F913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Nov.1484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Calne, Wiltshire,</w:t>
      </w:r>
    </w:p>
    <w:p w14:paraId="3717B040" w14:textId="77777777" w:rsidR="00F9130B" w:rsidRDefault="00F9130B" w:rsidP="00F913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John Aston(q.v.).</w:t>
      </w:r>
    </w:p>
    <w:p w14:paraId="22D147B1" w14:textId="77777777" w:rsidR="00F9130B" w:rsidRDefault="00F9130B" w:rsidP="00F9130B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1B80CDE" w14:textId="77777777" w:rsidR="00F9130B" w:rsidRDefault="00F9130B" w:rsidP="00F9130B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p.26)</w:t>
      </w:r>
    </w:p>
    <w:p w14:paraId="1CD28A00" w14:textId="77777777" w:rsidR="00F9130B" w:rsidRDefault="00F9130B" w:rsidP="00F9130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404E450" w14:textId="77777777" w:rsidR="00F9130B" w:rsidRDefault="00F9130B" w:rsidP="00F9130B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AB7A162" w14:textId="77777777" w:rsidR="00F9130B" w:rsidRPr="00F85E15" w:rsidRDefault="00F9130B" w:rsidP="00F913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 February 2022</w:t>
      </w:r>
    </w:p>
    <w:p w14:paraId="46D8CC68" w14:textId="51B72203" w:rsidR="00BA00AB" w:rsidRPr="00F9130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913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6BE66" w14:textId="77777777" w:rsidR="00F9130B" w:rsidRDefault="00F9130B" w:rsidP="009139A6">
      <w:r>
        <w:separator/>
      </w:r>
    </w:p>
  </w:endnote>
  <w:endnote w:type="continuationSeparator" w:id="0">
    <w:p w14:paraId="63649A4F" w14:textId="77777777" w:rsidR="00F9130B" w:rsidRDefault="00F913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7A9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E815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DD06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68B66" w14:textId="77777777" w:rsidR="00F9130B" w:rsidRDefault="00F9130B" w:rsidP="009139A6">
      <w:r>
        <w:separator/>
      </w:r>
    </w:p>
  </w:footnote>
  <w:footnote w:type="continuationSeparator" w:id="0">
    <w:p w14:paraId="1AFA520B" w14:textId="77777777" w:rsidR="00F9130B" w:rsidRDefault="00F913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70A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871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2D3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30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91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6273C"/>
  <w15:chartTrackingRefBased/>
  <w15:docId w15:val="{C941482F-7CAF-4845-B82B-7949AB77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2022-02-16T15:44:00Z</dcterms:created>
  <dcterms:modified xsi:type="dcterms:W3CDTF">2022-02-16T15:44:00Z</dcterms:modified>
</cp:coreProperties>
</file>