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TORNEBROK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Carlisle, Cumberland.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Francis Michell of Lucca, as administrator of the Will of his late brother,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Nicholas, brought a plaint of debt against him, William Chadirton of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Clipsham(q.v.) and John Beere of Dunston Bank(q.v.).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9B0" w:rsidRDefault="00BA69B0" w:rsidP="00BA6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9B0" w:rsidRDefault="00BA69B0" w:rsidP="00564E3C">
      <w:pPr>
        <w:spacing w:after="0" w:line="240" w:lineRule="auto"/>
      </w:pPr>
      <w:r>
        <w:separator/>
      </w:r>
    </w:p>
  </w:endnote>
  <w:endnote w:type="continuationSeparator" w:id="0">
    <w:p w:rsidR="00BA69B0" w:rsidRDefault="00BA69B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A69B0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9B0" w:rsidRDefault="00BA69B0" w:rsidP="00564E3C">
      <w:pPr>
        <w:spacing w:after="0" w:line="240" w:lineRule="auto"/>
      </w:pPr>
      <w:r>
        <w:separator/>
      </w:r>
    </w:p>
  </w:footnote>
  <w:footnote w:type="continuationSeparator" w:id="0">
    <w:p w:rsidR="00BA69B0" w:rsidRDefault="00BA69B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9B0"/>
    <w:rsid w:val="00372DC6"/>
    <w:rsid w:val="00564E3C"/>
    <w:rsid w:val="0064591D"/>
    <w:rsid w:val="00BA69B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D1E0C3-EF9C-4128-92D6-29786425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A69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2016-01-12T19:47:00Z</dcterms:created>
  <dcterms:modified xsi:type="dcterms:W3CDTF">2016-01-12T19:48:00Z</dcterms:modified>
</cp:coreProperties>
</file>