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240" w:rsidRDefault="00B44240" w:rsidP="00B442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TORNE</w:t>
      </w:r>
      <w:r>
        <w:t xml:space="preserve">      (fl.1485)</w:t>
      </w:r>
    </w:p>
    <w:p w:rsidR="00B44240" w:rsidRDefault="00B44240" w:rsidP="00B442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Herne, Kent.</w:t>
      </w:r>
    </w:p>
    <w:p w:rsidR="00B44240" w:rsidRDefault="00B44240" w:rsidP="00B442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44240" w:rsidRDefault="00B44240" w:rsidP="00B442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44240" w:rsidRDefault="00B44240" w:rsidP="00B442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1485</w:t>
      </w:r>
      <w:r>
        <w:tab/>
        <w:t>He made his Will.   (Plomer p.475)</w:t>
      </w:r>
    </w:p>
    <w:p w:rsidR="00B44240" w:rsidRDefault="00B44240" w:rsidP="00B442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44240" w:rsidRDefault="00B44240" w:rsidP="00B4424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44240" w:rsidRDefault="00B44240" w:rsidP="00B4424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14 November 2017</w:t>
      </w:r>
    </w:p>
    <w:p w:rsidR="006B2F86" w:rsidRPr="00E71FC3" w:rsidRDefault="00B442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4240" w:rsidRDefault="00B44240" w:rsidP="00E71FC3">
      <w:pPr>
        <w:spacing w:after="0" w:line="240" w:lineRule="auto"/>
      </w:pPr>
      <w:r>
        <w:separator/>
      </w:r>
    </w:p>
  </w:endnote>
  <w:endnote w:type="continuationSeparator" w:id="0">
    <w:p w:rsidR="00B44240" w:rsidRDefault="00B442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4240" w:rsidRDefault="00B44240" w:rsidP="00E71FC3">
      <w:pPr>
        <w:spacing w:after="0" w:line="240" w:lineRule="auto"/>
      </w:pPr>
      <w:r>
        <w:separator/>
      </w:r>
    </w:p>
  </w:footnote>
  <w:footnote w:type="continuationSeparator" w:id="0">
    <w:p w:rsidR="00B44240" w:rsidRDefault="00B442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240"/>
    <w:rsid w:val="001A7C09"/>
    <w:rsid w:val="00577BD5"/>
    <w:rsid w:val="00656CBA"/>
    <w:rsid w:val="006A1F77"/>
    <w:rsid w:val="00733BE7"/>
    <w:rsid w:val="00AB52E8"/>
    <w:rsid w:val="00B16D3F"/>
    <w:rsid w:val="00B4424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AE839F-C414-438D-B220-CC2C9DCF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2017-11-14T19:21:00Z</dcterms:created>
  <dcterms:modified xsi:type="dcterms:W3CDTF">2017-11-14T19:21:00Z</dcterms:modified>
</cp:coreProperties>
</file>