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C9686" w14:textId="73F00831" w:rsidR="00BA00AB" w:rsidRDefault="00BB72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Halifax TORKSEY</w:t>
      </w:r>
      <w:r>
        <w:rPr>
          <w:rFonts w:cs="Times New Roman"/>
          <w:szCs w:val="24"/>
        </w:rPr>
        <w:t xml:space="preserve">      (d.1471)</w:t>
      </w:r>
    </w:p>
    <w:p w14:paraId="28EB3A0D" w14:textId="4E9D51B1" w:rsidR="00BB72DD" w:rsidRDefault="00BB72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Weaver.</w:t>
      </w:r>
    </w:p>
    <w:p w14:paraId="1E872907" w14:textId="77777777" w:rsidR="00BB72DD" w:rsidRDefault="00BB72DD" w:rsidP="009139A6">
      <w:pPr>
        <w:pStyle w:val="NoSpacing"/>
        <w:rPr>
          <w:rFonts w:cs="Times New Roman"/>
          <w:szCs w:val="24"/>
        </w:rPr>
      </w:pPr>
    </w:p>
    <w:p w14:paraId="5440A7D9" w14:textId="77777777" w:rsidR="00BB72DD" w:rsidRDefault="00BB72DD" w:rsidP="009139A6">
      <w:pPr>
        <w:pStyle w:val="NoSpacing"/>
        <w:rPr>
          <w:rFonts w:cs="Times New Roman"/>
          <w:szCs w:val="24"/>
        </w:rPr>
      </w:pPr>
    </w:p>
    <w:p w14:paraId="30D4E678" w14:textId="155D2906" w:rsidR="00BB72DD" w:rsidRDefault="00BB72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Jul.1471</w:t>
      </w:r>
      <w:r>
        <w:rPr>
          <w:rFonts w:cs="Times New Roman"/>
          <w:szCs w:val="24"/>
        </w:rPr>
        <w:tab/>
        <w:t>He made his Will.   (W.Y.R. p.171)</w:t>
      </w:r>
    </w:p>
    <w:p w14:paraId="194218AE" w14:textId="39C7E896" w:rsidR="00BB72DD" w:rsidRDefault="00BB72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4319E9BD" w14:textId="77777777" w:rsidR="00BB72DD" w:rsidRDefault="00BB72DD" w:rsidP="009139A6">
      <w:pPr>
        <w:pStyle w:val="NoSpacing"/>
        <w:rPr>
          <w:rFonts w:cs="Times New Roman"/>
          <w:szCs w:val="24"/>
        </w:rPr>
      </w:pPr>
    </w:p>
    <w:p w14:paraId="3D1C6B9F" w14:textId="77777777" w:rsidR="00BB72DD" w:rsidRDefault="00BB72DD" w:rsidP="009139A6">
      <w:pPr>
        <w:pStyle w:val="NoSpacing"/>
        <w:rPr>
          <w:rFonts w:cs="Times New Roman"/>
          <w:szCs w:val="24"/>
        </w:rPr>
      </w:pPr>
    </w:p>
    <w:p w14:paraId="32B91589" w14:textId="0AAF7445" w:rsidR="00BB72DD" w:rsidRPr="00BB72DD" w:rsidRDefault="00BB72D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March 2024</w:t>
      </w:r>
    </w:p>
    <w:sectPr w:rsidR="00BB72DD" w:rsidRPr="00BB72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C8E61" w14:textId="77777777" w:rsidR="00BB72DD" w:rsidRDefault="00BB72DD" w:rsidP="009139A6">
      <w:r>
        <w:separator/>
      </w:r>
    </w:p>
  </w:endnote>
  <w:endnote w:type="continuationSeparator" w:id="0">
    <w:p w14:paraId="15E0D0EB" w14:textId="77777777" w:rsidR="00BB72DD" w:rsidRDefault="00BB72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4A4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365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326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E0BB2" w14:textId="77777777" w:rsidR="00BB72DD" w:rsidRDefault="00BB72DD" w:rsidP="009139A6">
      <w:r>
        <w:separator/>
      </w:r>
    </w:p>
  </w:footnote>
  <w:footnote w:type="continuationSeparator" w:id="0">
    <w:p w14:paraId="3D8CD7EC" w14:textId="77777777" w:rsidR="00BB72DD" w:rsidRDefault="00BB72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42C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23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FF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2D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B72DD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86E8"/>
  <w15:chartTrackingRefBased/>
  <w15:docId w15:val="{DBE52598-6003-4701-878B-056389BA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2024-03-03T07:31:00Z</dcterms:created>
  <dcterms:modified xsi:type="dcterms:W3CDTF">2024-03-03T07:51:00Z</dcterms:modified>
</cp:coreProperties>
</file>