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322B49" w14:textId="77777777" w:rsidR="00F061F2" w:rsidRDefault="00F061F2" w:rsidP="00F061F2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Robert TORKESHAY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20B38AA1" w14:textId="77777777" w:rsidR="00F061F2" w:rsidRDefault="00F061F2" w:rsidP="00F061F2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of Norwich. Draper.</w:t>
      </w:r>
    </w:p>
    <w:p w14:paraId="22DA06C0" w14:textId="77777777" w:rsidR="00F061F2" w:rsidRDefault="00F061F2" w:rsidP="00F061F2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2141B96F" w14:textId="77777777" w:rsidR="00F061F2" w:rsidRDefault="00F061F2" w:rsidP="00F061F2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7173AE50" w14:textId="77777777" w:rsidR="00F061F2" w:rsidRDefault="00F061F2" w:rsidP="00F061F2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John Michell(q.v.) brought a plaint of trespass and taking against him, Thomas</w:t>
      </w:r>
    </w:p>
    <w:p w14:paraId="7DF32ED7" w14:textId="77777777" w:rsidR="00F061F2" w:rsidRDefault="00F061F2" w:rsidP="00F061F2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Edward(q.v.), Robert Portland(q.v.) and John Foster(q.v.), all of Norwich.</w:t>
      </w:r>
    </w:p>
    <w:p w14:paraId="7558F101" w14:textId="77777777" w:rsidR="00F061F2" w:rsidRDefault="00F061F2" w:rsidP="00F061F2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702299CA" w14:textId="77777777" w:rsidR="00F061F2" w:rsidRDefault="00F061F2" w:rsidP="00F061F2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7A72BFE8" w14:textId="77777777" w:rsidR="00F061F2" w:rsidRDefault="00F061F2" w:rsidP="00F061F2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1F392C48" w14:textId="77777777" w:rsidR="00F061F2" w:rsidRDefault="00F061F2" w:rsidP="00F061F2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15 January 2022</w:t>
      </w:r>
    </w:p>
    <w:p w14:paraId="337F68D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0408D2" w14:textId="77777777" w:rsidR="00F061F2" w:rsidRDefault="00F061F2" w:rsidP="009139A6">
      <w:r>
        <w:separator/>
      </w:r>
    </w:p>
  </w:endnote>
  <w:endnote w:type="continuationSeparator" w:id="0">
    <w:p w14:paraId="2015CB5F" w14:textId="77777777" w:rsidR="00F061F2" w:rsidRDefault="00F061F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0C12E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1619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D8902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E6C020" w14:textId="77777777" w:rsidR="00F061F2" w:rsidRDefault="00F061F2" w:rsidP="009139A6">
      <w:r>
        <w:separator/>
      </w:r>
    </w:p>
  </w:footnote>
  <w:footnote w:type="continuationSeparator" w:id="0">
    <w:p w14:paraId="1FB90600" w14:textId="77777777" w:rsidR="00F061F2" w:rsidRDefault="00F061F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4988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957D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836E9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1F2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061F2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C61A10"/>
  <w15:chartTrackingRefBased/>
  <w15:docId w15:val="{D6333818-DF32-400F-84DD-C8EA99F4B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061F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55</Words>
  <Characters>320</Characters>
  <Application>Microsoft Office Word</Application>
  <DocSecurity>0</DocSecurity>
  <Lines>2</Lines>
  <Paragraphs>1</Paragraphs>
  <ScaleCrop>false</ScaleCrop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2022-02-16T14:58:00Z</dcterms:created>
  <dcterms:modified xsi:type="dcterms:W3CDTF">2022-02-16T14:58:00Z</dcterms:modified>
</cp:coreProperties>
</file>