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B9D914" w14:textId="69B89752" w:rsidR="00486339" w:rsidRDefault="00486339" w:rsidP="00486339">
      <w:pPr>
        <w:pStyle w:val="NoSpacing"/>
      </w:pPr>
      <w:r>
        <w:rPr>
          <w:u w:val="single"/>
        </w:rPr>
        <w:t>William TORKESEY (PORLESSY)</w:t>
      </w:r>
      <w:r>
        <w:t xml:space="preserve">      </w:t>
      </w:r>
      <w:r>
        <w:t>(fl.14</w:t>
      </w:r>
      <w:r>
        <w:t>27)</w:t>
      </w:r>
    </w:p>
    <w:p w14:paraId="33C9A364" w14:textId="77777777" w:rsidR="00486339" w:rsidRDefault="00486339" w:rsidP="00486339">
      <w:pPr>
        <w:pStyle w:val="NoSpacing"/>
      </w:pPr>
      <w:r>
        <w:t xml:space="preserve">Prebendary of </w:t>
      </w:r>
      <w:proofErr w:type="spellStart"/>
      <w:r>
        <w:t>Putson</w:t>
      </w:r>
      <w:proofErr w:type="spellEnd"/>
      <w:r>
        <w:t xml:space="preserve"> Major, Hereford Cathedral.</w:t>
      </w:r>
    </w:p>
    <w:p w14:paraId="598E05F9" w14:textId="77777777" w:rsidR="00486339" w:rsidRDefault="00486339" w:rsidP="00486339">
      <w:pPr>
        <w:pStyle w:val="NoSpacing"/>
      </w:pPr>
    </w:p>
    <w:p w14:paraId="6976C39D" w14:textId="77777777" w:rsidR="00486339" w:rsidRDefault="00486339" w:rsidP="00486339">
      <w:pPr>
        <w:pStyle w:val="NoSpacing"/>
      </w:pPr>
    </w:p>
    <w:p w14:paraId="55C2ED22" w14:textId="12E8EB66" w:rsidR="00486339" w:rsidRDefault="00486339" w:rsidP="00486339">
      <w:pPr>
        <w:pStyle w:val="NoSpacing"/>
      </w:pPr>
      <w:r>
        <w:t>16 Dec.1427</w:t>
      </w:r>
      <w:r>
        <w:tab/>
        <w:t>He was collated prebendary.</w:t>
      </w:r>
    </w:p>
    <w:p w14:paraId="321001FA" w14:textId="77777777" w:rsidR="00486339" w:rsidRDefault="00486339" w:rsidP="00486339">
      <w:pPr>
        <w:pStyle w:val="NoSpacing"/>
      </w:pPr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</w:t>
      </w:r>
      <w:proofErr w:type="spellStart"/>
      <w:r>
        <w:t>vol.II</w:t>
      </w:r>
      <w:proofErr w:type="spellEnd"/>
      <w:r>
        <w:t xml:space="preserve"> Hereford Diocese p.46)</w:t>
      </w:r>
    </w:p>
    <w:p w14:paraId="2B289862" w14:textId="130CC349" w:rsidR="00486339" w:rsidRDefault="00486339" w:rsidP="00486339">
      <w:pPr>
        <w:pStyle w:val="NoSpacing"/>
      </w:pPr>
      <w:bookmarkStart w:id="0" w:name="_GoBack"/>
      <w:bookmarkEnd w:id="0"/>
    </w:p>
    <w:p w14:paraId="4F6AA2CB" w14:textId="77777777" w:rsidR="00486339" w:rsidRDefault="00486339" w:rsidP="00486339">
      <w:pPr>
        <w:pStyle w:val="NoSpacing"/>
      </w:pPr>
    </w:p>
    <w:p w14:paraId="48F4329E" w14:textId="77777777" w:rsidR="00486339" w:rsidRDefault="00486339" w:rsidP="00486339">
      <w:pPr>
        <w:pStyle w:val="NoSpacing"/>
      </w:pPr>
    </w:p>
    <w:p w14:paraId="5B46AE50" w14:textId="77777777" w:rsidR="00486339" w:rsidRPr="007A2BB6" w:rsidRDefault="00486339" w:rsidP="00486339">
      <w:pPr>
        <w:pStyle w:val="NoSpacing"/>
      </w:pPr>
      <w:r>
        <w:t>5 March 2020</w:t>
      </w:r>
    </w:p>
    <w:p w14:paraId="585286C4" w14:textId="419A27E0" w:rsidR="006B2F86" w:rsidRPr="00486339" w:rsidRDefault="00486339" w:rsidP="00E71FC3">
      <w:pPr>
        <w:pStyle w:val="NoSpacing"/>
      </w:pPr>
    </w:p>
    <w:sectPr w:rsidR="006B2F86" w:rsidRPr="0048633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F2FA8D" w14:textId="77777777" w:rsidR="00486339" w:rsidRDefault="00486339" w:rsidP="00E71FC3">
      <w:pPr>
        <w:spacing w:after="0" w:line="240" w:lineRule="auto"/>
      </w:pPr>
      <w:r>
        <w:separator/>
      </w:r>
    </w:p>
  </w:endnote>
  <w:endnote w:type="continuationSeparator" w:id="0">
    <w:p w14:paraId="1FF3D3AA" w14:textId="77777777" w:rsidR="00486339" w:rsidRDefault="0048633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0A85C3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4A617C" w14:textId="77777777" w:rsidR="00486339" w:rsidRDefault="00486339" w:rsidP="00E71FC3">
      <w:pPr>
        <w:spacing w:after="0" w:line="240" w:lineRule="auto"/>
      </w:pPr>
      <w:r>
        <w:separator/>
      </w:r>
    </w:p>
  </w:footnote>
  <w:footnote w:type="continuationSeparator" w:id="0">
    <w:p w14:paraId="022D06F2" w14:textId="77777777" w:rsidR="00486339" w:rsidRDefault="0048633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339"/>
    <w:rsid w:val="001A7C09"/>
    <w:rsid w:val="00486339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0F460"/>
  <w15:chartTrackingRefBased/>
  <w15:docId w15:val="{A80E9537-B366-470E-9324-89DAD62D4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3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2020-03-05T19:51:00Z</dcterms:created>
  <dcterms:modified xsi:type="dcterms:W3CDTF">2020-03-05T19:54:00Z</dcterms:modified>
</cp:coreProperties>
</file>