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972" w:rsidRDefault="00066972" w:rsidP="000669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TORKESEY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66972" w:rsidRDefault="00066972" w:rsidP="000669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Chilwell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066972" w:rsidRDefault="00066972" w:rsidP="000669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6972" w:rsidRDefault="00066972" w:rsidP="000669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6972" w:rsidRDefault="00066972" w:rsidP="000669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066972" w:rsidRDefault="00066972" w:rsidP="000669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held by the late Sir Richard Grey, 4</w:t>
      </w:r>
      <w:r w:rsidRPr="00D04AD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Grey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66972" w:rsidRDefault="00066972" w:rsidP="00066972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94508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21-7)</w:t>
      </w:r>
    </w:p>
    <w:p w:rsidR="00066972" w:rsidRDefault="00066972" w:rsidP="00066972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66972" w:rsidRDefault="00066972" w:rsidP="00066972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DD5B8A" w:rsidRPr="00066972" w:rsidRDefault="00066972" w:rsidP="000669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October 2015</w:t>
      </w:r>
    </w:p>
    <w:sectPr w:rsidR="00DD5B8A" w:rsidRPr="000669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972" w:rsidRDefault="00066972" w:rsidP="00564E3C">
      <w:pPr>
        <w:spacing w:after="0" w:line="240" w:lineRule="auto"/>
      </w:pPr>
      <w:r>
        <w:separator/>
      </w:r>
    </w:p>
  </w:endnote>
  <w:endnote w:type="continuationSeparator" w:id="0">
    <w:p w:rsidR="00066972" w:rsidRDefault="0006697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66972">
      <w:rPr>
        <w:rFonts w:ascii="Times New Roman" w:hAnsi="Times New Roman" w:cs="Times New Roman"/>
        <w:noProof/>
        <w:sz w:val="24"/>
        <w:szCs w:val="24"/>
      </w:rPr>
      <w:t>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972" w:rsidRDefault="00066972" w:rsidP="00564E3C">
      <w:pPr>
        <w:spacing w:after="0" w:line="240" w:lineRule="auto"/>
      </w:pPr>
      <w:r>
        <w:separator/>
      </w:r>
    </w:p>
  </w:footnote>
  <w:footnote w:type="continuationSeparator" w:id="0">
    <w:p w:rsidR="00066972" w:rsidRDefault="0006697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972"/>
    <w:rsid w:val="00066972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9D5B7"/>
  <w15:chartTrackingRefBased/>
  <w15:docId w15:val="{F9151B6F-CE25-4235-A93E-A65386A8B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669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2015-10-04T18:48:00Z</dcterms:created>
  <dcterms:modified xsi:type="dcterms:W3CDTF">2015-10-04T18:49:00Z</dcterms:modified>
</cp:coreProperties>
</file>