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E7CC8" w14:textId="2B057FDF" w:rsidR="00BA00AB" w:rsidRDefault="00836D2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TORKESAY</w:t>
      </w:r>
      <w:r>
        <w:rPr>
          <w:rFonts w:cs="Times New Roman"/>
          <w:szCs w:val="24"/>
        </w:rPr>
        <w:t xml:space="preserve">       (d.1465-7)</w:t>
      </w:r>
    </w:p>
    <w:p w14:paraId="6D286A65" w14:textId="62C805BC" w:rsidR="00836D2E" w:rsidRDefault="00836D2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Southwell.</w:t>
      </w:r>
    </w:p>
    <w:p w14:paraId="09DB9A60" w14:textId="77777777" w:rsidR="00836D2E" w:rsidRDefault="00836D2E" w:rsidP="009139A6">
      <w:pPr>
        <w:pStyle w:val="NoSpacing"/>
        <w:rPr>
          <w:rFonts w:cs="Times New Roman"/>
          <w:szCs w:val="24"/>
        </w:rPr>
      </w:pPr>
    </w:p>
    <w:p w14:paraId="3EE88422" w14:textId="77777777" w:rsidR="00836D2E" w:rsidRDefault="00836D2E" w:rsidP="009139A6">
      <w:pPr>
        <w:pStyle w:val="NoSpacing"/>
        <w:rPr>
          <w:rFonts w:cs="Times New Roman"/>
          <w:szCs w:val="24"/>
        </w:rPr>
      </w:pPr>
    </w:p>
    <w:p w14:paraId="239FE1F3" w14:textId="7A4399AA" w:rsidR="00836D2E" w:rsidRDefault="00836D2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Jun.1465</w:t>
      </w:r>
      <w:r>
        <w:rPr>
          <w:rFonts w:cs="Times New Roman"/>
          <w:szCs w:val="24"/>
        </w:rPr>
        <w:tab/>
        <w:t>He made his Will.   (W.Y.R. p.171)</w:t>
      </w:r>
    </w:p>
    <w:p w14:paraId="3D23D9F0" w14:textId="29A22283" w:rsidR="00836D2E" w:rsidRDefault="00836D2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Apr.1467</w:t>
      </w:r>
      <w:r>
        <w:rPr>
          <w:rFonts w:cs="Times New Roman"/>
          <w:szCs w:val="24"/>
        </w:rPr>
        <w:tab/>
        <w:t>Probate of his Will.   (ibid.)</w:t>
      </w:r>
    </w:p>
    <w:p w14:paraId="04D88515" w14:textId="77777777" w:rsidR="00836D2E" w:rsidRDefault="00836D2E" w:rsidP="009139A6">
      <w:pPr>
        <w:pStyle w:val="NoSpacing"/>
        <w:rPr>
          <w:rFonts w:cs="Times New Roman"/>
          <w:szCs w:val="24"/>
        </w:rPr>
      </w:pPr>
    </w:p>
    <w:p w14:paraId="2E737163" w14:textId="77777777" w:rsidR="00836D2E" w:rsidRDefault="00836D2E" w:rsidP="009139A6">
      <w:pPr>
        <w:pStyle w:val="NoSpacing"/>
        <w:rPr>
          <w:rFonts w:cs="Times New Roman"/>
          <w:szCs w:val="24"/>
        </w:rPr>
      </w:pPr>
    </w:p>
    <w:p w14:paraId="0E2057BC" w14:textId="3CE46856" w:rsidR="00836D2E" w:rsidRPr="00836D2E" w:rsidRDefault="00836D2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March 2024</w:t>
      </w:r>
    </w:p>
    <w:sectPr w:rsidR="00836D2E" w:rsidRPr="00836D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F0C1A" w14:textId="77777777" w:rsidR="00836D2E" w:rsidRDefault="00836D2E" w:rsidP="009139A6">
      <w:r>
        <w:separator/>
      </w:r>
    </w:p>
  </w:endnote>
  <w:endnote w:type="continuationSeparator" w:id="0">
    <w:p w14:paraId="5DF52D96" w14:textId="77777777" w:rsidR="00836D2E" w:rsidRDefault="00836D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7BA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85CB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4FC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8130F" w14:textId="77777777" w:rsidR="00836D2E" w:rsidRDefault="00836D2E" w:rsidP="009139A6">
      <w:r>
        <w:separator/>
      </w:r>
    </w:p>
  </w:footnote>
  <w:footnote w:type="continuationSeparator" w:id="0">
    <w:p w14:paraId="167F3251" w14:textId="77777777" w:rsidR="00836D2E" w:rsidRDefault="00836D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5F5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4F4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8BE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D2E"/>
    <w:rsid w:val="000666E0"/>
    <w:rsid w:val="002510B7"/>
    <w:rsid w:val="00270799"/>
    <w:rsid w:val="005C130B"/>
    <w:rsid w:val="00826F5C"/>
    <w:rsid w:val="00836D2E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B8DBC"/>
  <w15:chartTrackingRefBased/>
  <w15:docId w15:val="{C0759BD0-59E8-450C-89D9-E081508F4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2024-03-02T21:27:00Z</dcterms:created>
  <dcterms:modified xsi:type="dcterms:W3CDTF">2024-03-02T21:32:00Z</dcterms:modified>
</cp:coreProperties>
</file>