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65CCB" w14:textId="77777777" w:rsidR="00086108" w:rsidRPr="00A83454" w:rsidRDefault="00086108" w:rsidP="00086108">
      <w:pPr>
        <w:rPr>
          <w:rFonts w:cs="Times New Roman"/>
        </w:rPr>
      </w:pPr>
      <w:r w:rsidRPr="00086108">
        <w:rPr>
          <w:rFonts w:cs="Times New Roman"/>
          <w:u w:val="single"/>
        </w:rPr>
        <w:t>John TORKESAY</w:t>
      </w:r>
      <w:r w:rsidRPr="00A83454">
        <w:rPr>
          <w:rFonts w:cs="Times New Roman"/>
        </w:rPr>
        <w:t xml:space="preserve">        (fl.1400)</w:t>
      </w:r>
    </w:p>
    <w:p w14:paraId="6322C211" w14:textId="77777777" w:rsidR="00086108" w:rsidRPr="00A83454" w:rsidRDefault="00086108" w:rsidP="00086108">
      <w:pPr>
        <w:rPr>
          <w:rFonts w:cs="Times New Roman"/>
        </w:rPr>
      </w:pPr>
      <w:r w:rsidRPr="00A83454">
        <w:rPr>
          <w:rFonts w:cs="Times New Roman"/>
        </w:rPr>
        <w:t>of Shelford Priory.</w:t>
      </w:r>
    </w:p>
    <w:p w14:paraId="477BFCB6" w14:textId="77777777" w:rsidR="00086108" w:rsidRPr="00A83454" w:rsidRDefault="00086108" w:rsidP="00086108">
      <w:pPr>
        <w:rPr>
          <w:rFonts w:cs="Times New Roman"/>
        </w:rPr>
      </w:pPr>
    </w:p>
    <w:p w14:paraId="7A9AB997" w14:textId="77777777" w:rsidR="00086108" w:rsidRPr="00A83454" w:rsidRDefault="00086108" w:rsidP="00086108">
      <w:pPr>
        <w:rPr>
          <w:rFonts w:cs="Times New Roman"/>
        </w:rPr>
      </w:pPr>
    </w:p>
    <w:p w14:paraId="1CCED024" w14:textId="77777777" w:rsidR="00086108" w:rsidRPr="00A83454" w:rsidRDefault="00086108" w:rsidP="00086108">
      <w:pPr>
        <w:rPr>
          <w:rFonts w:cs="Times New Roman"/>
        </w:rPr>
      </w:pPr>
      <w:r w:rsidRPr="00A83454">
        <w:rPr>
          <w:rFonts w:cs="Times New Roman"/>
        </w:rPr>
        <w:t>18 Dec.1400</w:t>
      </w:r>
      <w:r w:rsidRPr="00A83454">
        <w:rPr>
          <w:rFonts w:cs="Times New Roman"/>
        </w:rPr>
        <w:tab/>
        <w:t xml:space="preserve">He was ordained </w:t>
      </w:r>
      <w:r>
        <w:rPr>
          <w:rFonts w:cs="Times New Roman"/>
        </w:rPr>
        <w:t>subdeacon</w:t>
      </w:r>
      <w:r w:rsidRPr="00A83454">
        <w:rPr>
          <w:rFonts w:cs="Times New Roman"/>
        </w:rPr>
        <w:t xml:space="preserve"> in the chapel of </w:t>
      </w:r>
      <w:proofErr w:type="spellStart"/>
      <w:r w:rsidRPr="00A83454">
        <w:rPr>
          <w:rFonts w:cs="Times New Roman"/>
        </w:rPr>
        <w:t>St..Nicholas</w:t>
      </w:r>
      <w:proofErr w:type="spellEnd"/>
      <w:r w:rsidRPr="00A83454">
        <w:rPr>
          <w:rFonts w:cs="Times New Roman"/>
        </w:rPr>
        <w:t>, Bawtry,</w:t>
      </w:r>
    </w:p>
    <w:p w14:paraId="4513B956" w14:textId="77777777" w:rsidR="00086108" w:rsidRPr="00A83454" w:rsidRDefault="00086108" w:rsidP="00086108">
      <w:pPr>
        <w:rPr>
          <w:rFonts w:cs="Times New Roman"/>
        </w:rPr>
      </w:pPr>
      <w:r w:rsidRPr="00A83454">
        <w:rPr>
          <w:rFonts w:cs="Times New Roman"/>
        </w:rPr>
        <w:tab/>
      </w:r>
      <w:r w:rsidRPr="00A83454">
        <w:rPr>
          <w:rFonts w:cs="Times New Roman"/>
        </w:rPr>
        <w:tab/>
        <w:t>Yorkshire.</w:t>
      </w:r>
    </w:p>
    <w:p w14:paraId="20BA044B" w14:textId="77777777" w:rsidR="00086108" w:rsidRPr="00A83454" w:rsidRDefault="00086108" w:rsidP="00086108">
      <w:pPr>
        <w:rPr>
          <w:rFonts w:cs="Times New Roman"/>
        </w:rPr>
      </w:pPr>
      <w:r w:rsidRPr="00A83454">
        <w:rPr>
          <w:rFonts w:cs="Times New Roman"/>
        </w:rPr>
        <w:tab/>
      </w:r>
      <w:r w:rsidRPr="00A83454">
        <w:rPr>
          <w:rFonts w:cs="Times New Roman"/>
        </w:rPr>
        <w:tab/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p.9)</w:t>
      </w:r>
    </w:p>
    <w:p w14:paraId="1B4361E1" w14:textId="77777777" w:rsidR="00086108" w:rsidRPr="00A83454" w:rsidRDefault="00086108" w:rsidP="00086108">
      <w:pPr>
        <w:rPr>
          <w:rFonts w:cs="Times New Roman"/>
        </w:rPr>
      </w:pPr>
    </w:p>
    <w:p w14:paraId="030EA3CC" w14:textId="77777777" w:rsidR="00086108" w:rsidRPr="00A83454" w:rsidRDefault="00086108" w:rsidP="00086108">
      <w:pPr>
        <w:rPr>
          <w:rFonts w:cs="Times New Roman"/>
        </w:rPr>
      </w:pPr>
    </w:p>
    <w:p w14:paraId="63AE7F48" w14:textId="77777777" w:rsidR="00086108" w:rsidRPr="00A83454" w:rsidRDefault="00086108" w:rsidP="00086108">
      <w:pPr>
        <w:rPr>
          <w:rFonts w:cs="Times New Roman"/>
        </w:rPr>
      </w:pPr>
      <w:r w:rsidRPr="00A83454">
        <w:rPr>
          <w:rFonts w:cs="Times New Roman"/>
        </w:rPr>
        <w:t>26 October 2025</w:t>
      </w:r>
    </w:p>
    <w:p w14:paraId="7DE870DE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652D7" w14:textId="77777777" w:rsidR="00086108" w:rsidRDefault="00086108" w:rsidP="00086E2C">
      <w:r>
        <w:separator/>
      </w:r>
    </w:p>
  </w:endnote>
  <w:endnote w:type="continuationSeparator" w:id="0">
    <w:p w14:paraId="76ECD20D" w14:textId="77777777" w:rsidR="00086108" w:rsidRDefault="00086108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6485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6262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9127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C803D" w14:textId="77777777" w:rsidR="00086108" w:rsidRDefault="00086108" w:rsidP="00086E2C">
      <w:r>
        <w:separator/>
      </w:r>
    </w:p>
  </w:footnote>
  <w:footnote w:type="continuationSeparator" w:id="0">
    <w:p w14:paraId="1B82ECAF" w14:textId="77777777" w:rsidR="00086108" w:rsidRDefault="00086108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0EE0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672B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1D52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108"/>
    <w:rsid w:val="00086108"/>
    <w:rsid w:val="00086E2C"/>
    <w:rsid w:val="000A2E7A"/>
    <w:rsid w:val="002244B7"/>
    <w:rsid w:val="00314D94"/>
    <w:rsid w:val="00617568"/>
    <w:rsid w:val="006E68FA"/>
    <w:rsid w:val="00E407F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39587"/>
  <w15:chartTrackingRefBased/>
  <w15:docId w15:val="{E178D647-8197-4591-BFE3-8C6DD6D93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108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204</Characters>
  <Application>Microsoft Office Word</Application>
  <DocSecurity>0</DocSecurity>
  <Lines>12</Lines>
  <Paragraphs>7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2025-10-31T00:08:00Z</dcterms:created>
  <dcterms:modified xsi:type="dcterms:W3CDTF">2025-10-31T00:09:00Z</dcterms:modified>
</cp:coreProperties>
</file>