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32D24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TORKARD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4D77C493" w14:textId="0F40980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Chilwell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06BD170B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9BA18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4EDEF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gramStart"/>
      <w:r>
        <w:rPr>
          <w:rFonts w:ascii="Times New Roman" w:hAnsi="Times New Roman" w:cs="Times New Roman"/>
          <w:sz w:val="24"/>
          <w:szCs w:val="24"/>
        </w:rPr>
        <w:t>Nottingham</w:t>
      </w:r>
      <w:proofErr w:type="gramEnd"/>
    </w:p>
    <w:p w14:paraId="69B89AAD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Darcy(q.v.).</w:t>
      </w:r>
    </w:p>
    <w:p w14:paraId="6A12C92B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24-406)</w:t>
      </w:r>
    </w:p>
    <w:p w14:paraId="6DBC6D28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47F01" w14:textId="77777777" w:rsidR="008E5A48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943B8" w14:textId="77777777" w:rsidR="008E5A48" w:rsidRPr="00DD229A" w:rsidRDefault="008E5A48" w:rsidP="008E5A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20091A9D" w14:textId="6227DB82" w:rsidR="00BA00AB" w:rsidRPr="008E5A4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E5A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1CF2C" w14:textId="77777777" w:rsidR="008E5A48" w:rsidRDefault="008E5A48" w:rsidP="009139A6">
      <w:r>
        <w:separator/>
      </w:r>
    </w:p>
  </w:endnote>
  <w:endnote w:type="continuationSeparator" w:id="0">
    <w:p w14:paraId="77966D1E" w14:textId="77777777" w:rsidR="008E5A48" w:rsidRDefault="008E5A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2B4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C93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8BC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4EBA3A" w14:textId="77777777" w:rsidR="008E5A48" w:rsidRDefault="008E5A48" w:rsidP="009139A6">
      <w:r>
        <w:separator/>
      </w:r>
    </w:p>
  </w:footnote>
  <w:footnote w:type="continuationSeparator" w:id="0">
    <w:p w14:paraId="1A0968B9" w14:textId="77777777" w:rsidR="008E5A48" w:rsidRDefault="008E5A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61A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F36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DB3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48"/>
    <w:rsid w:val="000666E0"/>
    <w:rsid w:val="002510B7"/>
    <w:rsid w:val="005C130B"/>
    <w:rsid w:val="00826F5C"/>
    <w:rsid w:val="008E5A48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4DC0"/>
  <w15:chartTrackingRefBased/>
  <w15:docId w15:val="{1EEE8BDF-1B6A-4F03-8649-F2B97B6E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2021-03-28T15:57:00Z</dcterms:created>
  <dcterms:modified xsi:type="dcterms:W3CDTF">2021-03-28T16:00:00Z</dcterms:modified>
</cp:coreProperties>
</file>