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E3BE4" w14:textId="77777777" w:rsidR="00A85E49" w:rsidRDefault="00A85E49" w:rsidP="00A85E49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Thomas TORALL</w:t>
      </w:r>
      <w:r>
        <w:t xml:space="preserve">         (fl.1483)</w:t>
      </w:r>
    </w:p>
    <w:p w14:paraId="644C7F6E" w14:textId="77777777" w:rsidR="00A85E49" w:rsidRDefault="00A85E49" w:rsidP="00A85E49">
      <w:pPr>
        <w:pStyle w:val="NoSpacing"/>
        <w:tabs>
          <w:tab w:val="left" w:pos="720"/>
          <w:tab w:val="left" w:pos="1440"/>
        </w:tabs>
      </w:pPr>
      <w:r>
        <w:t>of London. Inn holder.</w:t>
      </w:r>
    </w:p>
    <w:p w14:paraId="65C1847D" w14:textId="77777777" w:rsidR="00A85E49" w:rsidRDefault="00A85E49" w:rsidP="00A85E49">
      <w:pPr>
        <w:pStyle w:val="NoSpacing"/>
        <w:tabs>
          <w:tab w:val="left" w:pos="720"/>
          <w:tab w:val="left" w:pos="1440"/>
        </w:tabs>
      </w:pPr>
    </w:p>
    <w:p w14:paraId="4C048DF8" w14:textId="77777777" w:rsidR="00A85E49" w:rsidRDefault="00A85E49" w:rsidP="00A85E49">
      <w:pPr>
        <w:pStyle w:val="NoSpacing"/>
        <w:tabs>
          <w:tab w:val="left" w:pos="720"/>
          <w:tab w:val="left" w:pos="1440"/>
        </w:tabs>
      </w:pPr>
    </w:p>
    <w:p w14:paraId="65C745C6" w14:textId="77777777" w:rsidR="00A85E49" w:rsidRDefault="00A85E49" w:rsidP="00A85E49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The Dean and Canons of </w:t>
      </w:r>
      <w:proofErr w:type="spellStart"/>
      <w:r>
        <w:t>St.George’s</w:t>
      </w:r>
      <w:proofErr w:type="spellEnd"/>
      <w:r>
        <w:t xml:space="preserve"> College, Windsor Castle, brought a</w:t>
      </w:r>
    </w:p>
    <w:p w14:paraId="28CC9F3D" w14:textId="77777777" w:rsidR="00A85E49" w:rsidRDefault="00A85E49" w:rsidP="00A85E49">
      <w:pPr>
        <w:pStyle w:val="NoSpacing"/>
        <w:tabs>
          <w:tab w:val="left" w:pos="720"/>
          <w:tab w:val="left" w:pos="1440"/>
        </w:tabs>
      </w:pPr>
      <w:r>
        <w:tab/>
      </w:r>
      <w:r>
        <w:tab/>
        <w:t>plaint of debt against him, Martyn Smyth of Chichester, Sussex(q.v.),</w:t>
      </w:r>
    </w:p>
    <w:p w14:paraId="4D05A6A0" w14:textId="77777777" w:rsidR="00A85E49" w:rsidRDefault="00A85E49" w:rsidP="00A85E49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and William </w:t>
      </w:r>
      <w:proofErr w:type="spellStart"/>
      <w:r>
        <w:t>Whitbarowe</w:t>
      </w:r>
      <w:proofErr w:type="spellEnd"/>
      <w:r>
        <w:t xml:space="preserve"> of London, brewer(q.v.).</w:t>
      </w:r>
    </w:p>
    <w:p w14:paraId="6CD61C31" w14:textId="77777777" w:rsidR="00A85E49" w:rsidRDefault="00A85E49" w:rsidP="00A85E49">
      <w:pPr>
        <w:pStyle w:val="NoSpacing"/>
        <w:tabs>
          <w:tab w:val="left" w:pos="720"/>
          <w:tab w:val="left" w:pos="1440"/>
        </w:tabs>
        <w:ind w:left="1440" w:hanging="1440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6D047C5C" w14:textId="77777777" w:rsidR="00A85E49" w:rsidRDefault="00A85E49" w:rsidP="00A85E49">
      <w:pPr>
        <w:pStyle w:val="NoSpacing"/>
        <w:tabs>
          <w:tab w:val="left" w:pos="720"/>
          <w:tab w:val="left" w:pos="1440"/>
        </w:tabs>
        <w:ind w:left="1440" w:hanging="1440"/>
      </w:pPr>
    </w:p>
    <w:p w14:paraId="6023B94D" w14:textId="77777777" w:rsidR="00A85E49" w:rsidRDefault="00A85E49" w:rsidP="00A85E49">
      <w:pPr>
        <w:pStyle w:val="NoSpacing"/>
        <w:tabs>
          <w:tab w:val="left" w:pos="720"/>
          <w:tab w:val="left" w:pos="1440"/>
        </w:tabs>
        <w:ind w:left="1440" w:hanging="1440"/>
      </w:pPr>
    </w:p>
    <w:p w14:paraId="55889DC2" w14:textId="77777777" w:rsidR="00A85E49" w:rsidRDefault="00A85E49" w:rsidP="00A85E49">
      <w:pPr>
        <w:pStyle w:val="NoSpacing"/>
        <w:tabs>
          <w:tab w:val="left" w:pos="720"/>
          <w:tab w:val="left" w:pos="1440"/>
        </w:tabs>
      </w:pPr>
      <w:r>
        <w:t>8 December 2019</w:t>
      </w:r>
    </w:p>
    <w:p w14:paraId="7518ECB2" w14:textId="77777777" w:rsidR="006B2F86" w:rsidRPr="00E71FC3" w:rsidRDefault="00A85E4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88670" w14:textId="77777777" w:rsidR="00A85E49" w:rsidRDefault="00A85E49" w:rsidP="00E71FC3">
      <w:pPr>
        <w:spacing w:after="0" w:line="240" w:lineRule="auto"/>
      </w:pPr>
      <w:r>
        <w:separator/>
      </w:r>
    </w:p>
  </w:endnote>
  <w:endnote w:type="continuationSeparator" w:id="0">
    <w:p w14:paraId="7A7778D9" w14:textId="77777777" w:rsidR="00A85E49" w:rsidRDefault="00A85E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197F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AA7C6" w14:textId="77777777" w:rsidR="00A85E49" w:rsidRDefault="00A85E49" w:rsidP="00E71FC3">
      <w:pPr>
        <w:spacing w:after="0" w:line="240" w:lineRule="auto"/>
      </w:pPr>
      <w:r>
        <w:separator/>
      </w:r>
    </w:p>
  </w:footnote>
  <w:footnote w:type="continuationSeparator" w:id="0">
    <w:p w14:paraId="4BD467E2" w14:textId="77777777" w:rsidR="00A85E49" w:rsidRDefault="00A85E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E49"/>
    <w:rsid w:val="001A7C09"/>
    <w:rsid w:val="00577BD5"/>
    <w:rsid w:val="006A1F77"/>
    <w:rsid w:val="00733BE7"/>
    <w:rsid w:val="00A85E4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C381C"/>
  <w15:chartTrackingRefBased/>
  <w15:docId w15:val="{949E3AD2-FE94-4FF5-88B7-89F84B5B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85E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2019-12-21T21:29:00Z</dcterms:created>
  <dcterms:modified xsi:type="dcterms:W3CDTF">2019-12-21T21:31:00Z</dcterms:modified>
</cp:coreProperties>
</file>