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7FE" w:rsidRDefault="00DF77FE" w:rsidP="00DF77FE">
      <w:pPr>
        <w:pStyle w:val="NoSpacing"/>
      </w:pPr>
      <w:r>
        <w:rPr>
          <w:u w:val="single"/>
        </w:rPr>
        <w:t>Thomas TORELL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:rsidR="00DF77FE" w:rsidRDefault="00DF77FE" w:rsidP="00DF77FE">
      <w:pPr>
        <w:pStyle w:val="NoSpacing"/>
      </w:pPr>
    </w:p>
    <w:p w:rsidR="00DF77FE" w:rsidRDefault="00DF77FE" w:rsidP="00DF77FE">
      <w:pPr>
        <w:pStyle w:val="NoSpacing"/>
      </w:pPr>
    </w:p>
    <w:p w:rsidR="00DF77FE" w:rsidRDefault="00DF77FE" w:rsidP="00DF77FE">
      <w:pPr>
        <w:pStyle w:val="NoSpacing"/>
      </w:pPr>
      <w:r>
        <w:t>16 Jan.1433</w:t>
      </w:r>
      <w:r>
        <w:tab/>
        <w:t xml:space="preserve">He held a twenty-fifth of a knight’s fee in </w:t>
      </w:r>
      <w:proofErr w:type="spellStart"/>
      <w:r>
        <w:t>Kelsale</w:t>
      </w:r>
      <w:proofErr w:type="spellEnd"/>
      <w:r>
        <w:t>, Suffolk, in right of his</w:t>
      </w:r>
    </w:p>
    <w:p w:rsidR="00DF77FE" w:rsidRDefault="00DF77FE" w:rsidP="00DF77FE">
      <w:pPr>
        <w:pStyle w:val="NoSpacing"/>
      </w:pPr>
      <w:r>
        <w:tab/>
      </w:r>
      <w:r>
        <w:tab/>
        <w:t>wife.</w:t>
      </w:r>
    </w:p>
    <w:p w:rsidR="00DF77FE" w:rsidRDefault="00DF77FE" w:rsidP="00DF77F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24-115)</w:t>
      </w:r>
    </w:p>
    <w:p w:rsidR="004A04A4" w:rsidRDefault="004A04A4" w:rsidP="004A04A4">
      <w:pPr>
        <w:pStyle w:val="NoSpacing"/>
      </w:pPr>
      <w:r>
        <w:t>18 Jan.1433</w:t>
      </w:r>
      <w:r>
        <w:tab/>
        <w:t>He held half a knight’s fee in Moulton, Norfolk.</w:t>
      </w:r>
    </w:p>
    <w:p w:rsidR="004A04A4" w:rsidRDefault="004A04A4" w:rsidP="004A04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24-116)</w:t>
      </w:r>
    </w:p>
    <w:p w:rsidR="004A04A4" w:rsidRDefault="004A04A4" w:rsidP="00DF77FE">
      <w:pPr>
        <w:pStyle w:val="NoSpacing"/>
      </w:pPr>
    </w:p>
    <w:p w:rsidR="00DF77FE" w:rsidRDefault="00DF77FE" w:rsidP="00DF77FE">
      <w:pPr>
        <w:pStyle w:val="NoSpacing"/>
      </w:pPr>
    </w:p>
    <w:p w:rsidR="00DF77FE" w:rsidRDefault="00DF77FE" w:rsidP="00DF77FE">
      <w:pPr>
        <w:pStyle w:val="NoSpacing"/>
      </w:pPr>
    </w:p>
    <w:p w:rsidR="00DF77FE" w:rsidRDefault="00DF77FE" w:rsidP="00DF77FE">
      <w:pPr>
        <w:pStyle w:val="NoSpacing"/>
      </w:pPr>
      <w:r>
        <w:t>28 July 2016</w:t>
      </w:r>
    </w:p>
    <w:p w:rsidR="004A04A4" w:rsidRDefault="004A04A4" w:rsidP="00DF77FE">
      <w:pPr>
        <w:pStyle w:val="NoSpacing"/>
      </w:pPr>
      <w:r>
        <w:t>21 June 2017</w:t>
      </w:r>
      <w:bookmarkStart w:id="0" w:name="_GoBack"/>
      <w:bookmarkEnd w:id="0"/>
    </w:p>
    <w:p w:rsidR="006B2F86" w:rsidRPr="00DF77FE" w:rsidRDefault="004A04A4" w:rsidP="00E71FC3">
      <w:pPr>
        <w:pStyle w:val="NoSpacing"/>
      </w:pPr>
    </w:p>
    <w:sectPr w:rsidR="006B2F86" w:rsidRPr="00DF77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7FE" w:rsidRDefault="00DF77FE" w:rsidP="00E71FC3">
      <w:pPr>
        <w:spacing w:after="0" w:line="240" w:lineRule="auto"/>
      </w:pPr>
      <w:r>
        <w:separator/>
      </w:r>
    </w:p>
  </w:endnote>
  <w:endnote w:type="continuationSeparator" w:id="0">
    <w:p w:rsidR="00DF77FE" w:rsidRDefault="00DF77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7FE" w:rsidRDefault="00DF77FE" w:rsidP="00E71FC3">
      <w:pPr>
        <w:spacing w:after="0" w:line="240" w:lineRule="auto"/>
      </w:pPr>
      <w:r>
        <w:separator/>
      </w:r>
    </w:p>
  </w:footnote>
  <w:footnote w:type="continuationSeparator" w:id="0">
    <w:p w:rsidR="00DF77FE" w:rsidRDefault="00DF77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7FE"/>
    <w:rsid w:val="001A7C09"/>
    <w:rsid w:val="004A04A4"/>
    <w:rsid w:val="00733BE7"/>
    <w:rsid w:val="00AB52E8"/>
    <w:rsid w:val="00B16D3F"/>
    <w:rsid w:val="00DF77F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19FDB"/>
  <w15:chartTrackingRefBased/>
  <w15:docId w15:val="{660FCEBF-AF76-42B9-985A-88FB5AD5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2016-07-28T19:36:00Z</dcterms:created>
  <dcterms:modified xsi:type="dcterms:W3CDTF">2017-06-21T19:12:00Z</dcterms:modified>
</cp:coreProperties>
</file>