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9A385" w14:textId="77777777" w:rsidR="003530D4" w:rsidRDefault="003530D4" w:rsidP="003530D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Isabel TORELL</w:t>
      </w:r>
      <w:r>
        <w:rPr>
          <w:rFonts w:ascii="Times New Roman" w:hAnsi="Times New Roman" w:cs="Times New Roman"/>
          <w:lang w:val="en-US"/>
        </w:rPr>
        <w:t xml:space="preserve">       (fl.1452)</w:t>
      </w:r>
    </w:p>
    <w:p w14:paraId="6383175B" w14:textId="77777777" w:rsidR="003530D4" w:rsidRDefault="003530D4" w:rsidP="003530D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Ely. Widow.</w:t>
      </w:r>
    </w:p>
    <w:p w14:paraId="3723E96F" w14:textId="77777777" w:rsidR="003530D4" w:rsidRDefault="003530D4" w:rsidP="003530D4">
      <w:pPr>
        <w:pStyle w:val="NoSpacing"/>
        <w:rPr>
          <w:rFonts w:ascii="Times New Roman" w:hAnsi="Times New Roman" w:cs="Times New Roman"/>
          <w:lang w:val="en-US"/>
        </w:rPr>
      </w:pPr>
    </w:p>
    <w:p w14:paraId="77BF05F6" w14:textId="77777777" w:rsidR="003530D4" w:rsidRDefault="003530D4" w:rsidP="003530D4">
      <w:pPr>
        <w:pStyle w:val="NoSpacing"/>
        <w:rPr>
          <w:rFonts w:ascii="Times New Roman" w:hAnsi="Times New Roman" w:cs="Times New Roman"/>
          <w:lang w:val="en-US"/>
        </w:rPr>
      </w:pPr>
    </w:p>
    <w:p w14:paraId="7654A8DF" w14:textId="77777777" w:rsidR="003530D4" w:rsidRDefault="003530D4" w:rsidP="003530D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= Thomas.</w:t>
      </w:r>
    </w:p>
    <w:p w14:paraId="28DF729E" w14:textId="77777777" w:rsidR="003530D4" w:rsidRDefault="003530D4" w:rsidP="003530D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( </w:t>
      </w:r>
      <w:hyperlink r:id="rId6" w:history="1">
        <w:r w:rsidRPr="006F1B06">
          <w:rPr>
            <w:rStyle w:val="Hyperlink"/>
            <w:rFonts w:ascii="Times New Roman" w:hAnsi="Times New Roman" w:cs="Times New Roman"/>
            <w:lang w:val="en-US"/>
          </w:rPr>
          <w:t>https://waalt.uh.edu/index.php/KB27/763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1F3CD7C4" w14:textId="77777777" w:rsidR="003530D4" w:rsidRDefault="003530D4" w:rsidP="003530D4">
      <w:pPr>
        <w:pStyle w:val="NoSpacing"/>
        <w:rPr>
          <w:rFonts w:ascii="Times New Roman" w:hAnsi="Times New Roman" w:cs="Times New Roman"/>
          <w:lang w:val="en-US"/>
        </w:rPr>
      </w:pPr>
    </w:p>
    <w:p w14:paraId="7C2E2ECD" w14:textId="77777777" w:rsidR="003530D4" w:rsidRDefault="003530D4" w:rsidP="003530D4">
      <w:pPr>
        <w:pStyle w:val="NoSpacing"/>
        <w:rPr>
          <w:rFonts w:ascii="Times New Roman" w:hAnsi="Times New Roman" w:cs="Times New Roman"/>
          <w:lang w:val="en-US"/>
        </w:rPr>
      </w:pPr>
    </w:p>
    <w:p w14:paraId="12C65BF2" w14:textId="77777777" w:rsidR="003530D4" w:rsidRDefault="003530D4" w:rsidP="003530D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1452</w:t>
      </w:r>
      <w:r>
        <w:rPr>
          <w:rFonts w:ascii="Times New Roman" w:hAnsi="Times New Roman" w:cs="Times New Roman"/>
          <w:lang w:val="en-US"/>
        </w:rPr>
        <w:tab/>
        <w:t xml:space="preserve">John Garbolesham of London, </w:t>
      </w:r>
      <w:proofErr w:type="spellStart"/>
      <w:r>
        <w:rPr>
          <w:rFonts w:ascii="Times New Roman" w:hAnsi="Times New Roman" w:cs="Times New Roman"/>
          <w:lang w:val="en-US"/>
        </w:rPr>
        <w:t>armourer</w:t>
      </w:r>
      <w:proofErr w:type="spellEnd"/>
      <w:r>
        <w:rPr>
          <w:rFonts w:ascii="Times New Roman" w:hAnsi="Times New Roman" w:cs="Times New Roman"/>
          <w:lang w:val="en-US"/>
        </w:rPr>
        <w:t xml:space="preserve">(q.v.), brought a plaint of </w:t>
      </w:r>
    </w:p>
    <w:p w14:paraId="5EC214ED" w14:textId="77777777" w:rsidR="003530D4" w:rsidRDefault="003530D4" w:rsidP="003530D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trespass against her and 3 others.   (ibid.)</w:t>
      </w:r>
    </w:p>
    <w:p w14:paraId="56A9A2E9" w14:textId="77777777" w:rsidR="003530D4" w:rsidRDefault="003530D4" w:rsidP="003530D4">
      <w:pPr>
        <w:pStyle w:val="NoSpacing"/>
        <w:rPr>
          <w:rFonts w:ascii="Times New Roman" w:hAnsi="Times New Roman" w:cs="Times New Roman"/>
          <w:lang w:val="en-US"/>
        </w:rPr>
      </w:pPr>
    </w:p>
    <w:p w14:paraId="44DBA42E" w14:textId="77777777" w:rsidR="003530D4" w:rsidRDefault="003530D4" w:rsidP="003530D4">
      <w:pPr>
        <w:pStyle w:val="NoSpacing"/>
        <w:rPr>
          <w:rFonts w:ascii="Times New Roman" w:hAnsi="Times New Roman" w:cs="Times New Roman"/>
          <w:lang w:val="en-US"/>
        </w:rPr>
      </w:pPr>
    </w:p>
    <w:p w14:paraId="393642E4" w14:textId="77777777" w:rsidR="003530D4" w:rsidRDefault="003530D4" w:rsidP="003530D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18 December 2025</w:t>
      </w:r>
    </w:p>
    <w:p w14:paraId="21E01F5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93E87" w14:textId="77777777" w:rsidR="0072100C" w:rsidRDefault="0072100C" w:rsidP="00086E2C">
      <w:pPr>
        <w:spacing w:after="0" w:line="240" w:lineRule="auto"/>
      </w:pPr>
      <w:r>
        <w:separator/>
      </w:r>
    </w:p>
  </w:endnote>
  <w:endnote w:type="continuationSeparator" w:id="0">
    <w:p w14:paraId="10EF6AE3" w14:textId="77777777" w:rsidR="0072100C" w:rsidRDefault="0072100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5A00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3761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7589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753FB" w14:textId="77777777" w:rsidR="0072100C" w:rsidRDefault="0072100C" w:rsidP="00086E2C">
      <w:pPr>
        <w:spacing w:after="0" w:line="240" w:lineRule="auto"/>
      </w:pPr>
      <w:r>
        <w:separator/>
      </w:r>
    </w:p>
  </w:footnote>
  <w:footnote w:type="continuationSeparator" w:id="0">
    <w:p w14:paraId="0B7F6146" w14:textId="77777777" w:rsidR="0072100C" w:rsidRDefault="0072100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617A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0DCC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4E21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0D4"/>
    <w:rsid w:val="00086E2C"/>
    <w:rsid w:val="000A2E7A"/>
    <w:rsid w:val="002244B7"/>
    <w:rsid w:val="002F5110"/>
    <w:rsid w:val="00314D94"/>
    <w:rsid w:val="003530D4"/>
    <w:rsid w:val="00617568"/>
    <w:rsid w:val="006E68FA"/>
    <w:rsid w:val="0072100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D40F2"/>
  <w15:chartTrackingRefBased/>
  <w15:docId w15:val="{769FF537-6392-4827-8010-C946CFC30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530D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530D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6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39</Words>
  <Characters>257</Characters>
  <Application>Microsoft Office Word</Application>
  <DocSecurity>0</DocSecurity>
  <Lines>15</Lines>
  <Paragraphs>8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2025-12-19T11:43:00Z</dcterms:created>
  <dcterms:modified xsi:type="dcterms:W3CDTF">2025-12-19T11:44:00Z</dcterms:modified>
</cp:coreProperties>
</file>