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4E286" w14:textId="77777777" w:rsidR="00C878A1" w:rsidRDefault="00C878A1" w:rsidP="00C87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TORELL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d.1484)</w:t>
      </w:r>
    </w:p>
    <w:p w14:paraId="2E32F15E" w14:textId="77777777" w:rsidR="00C878A1" w:rsidRDefault="00C878A1" w:rsidP="00C878A1">
      <w:pPr>
        <w:rPr>
          <w:rFonts w:ascii="Times New Roman" w:hAnsi="Times New Roman" w:cs="Times New Roman"/>
        </w:rPr>
      </w:pPr>
    </w:p>
    <w:p w14:paraId="73626FF2" w14:textId="77777777" w:rsidR="00C878A1" w:rsidRDefault="00C878A1" w:rsidP="00C878A1">
      <w:pPr>
        <w:rPr>
          <w:rFonts w:ascii="Times New Roman" w:hAnsi="Times New Roman" w:cs="Times New Roman"/>
        </w:rPr>
      </w:pPr>
    </w:p>
    <w:p w14:paraId="226D9E16" w14:textId="77777777" w:rsidR="00C878A1" w:rsidRDefault="00C878A1" w:rsidP="00C87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just before this time.</w:t>
      </w:r>
    </w:p>
    <w:p w14:paraId="62567F8B" w14:textId="77777777" w:rsidR="00C878A1" w:rsidRDefault="00C878A1" w:rsidP="00C87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B67D143" w14:textId="77777777" w:rsidR="00C878A1" w:rsidRDefault="00C878A1" w:rsidP="00C878A1">
      <w:pPr>
        <w:rPr>
          <w:rFonts w:ascii="Times New Roman" w:hAnsi="Times New Roman" w:cs="Times New Roman"/>
        </w:rPr>
      </w:pPr>
    </w:p>
    <w:p w14:paraId="48D3C20B" w14:textId="77777777" w:rsidR="00C878A1" w:rsidRDefault="00C878A1" w:rsidP="00C878A1">
      <w:pPr>
        <w:rPr>
          <w:rFonts w:ascii="Times New Roman" w:hAnsi="Times New Roman" w:cs="Times New Roman"/>
        </w:rPr>
      </w:pPr>
    </w:p>
    <w:p w14:paraId="7EC7FD81" w14:textId="77777777" w:rsidR="00C878A1" w:rsidRDefault="00C878A1" w:rsidP="00C878A1">
      <w:pPr>
        <w:rPr>
          <w:rFonts w:ascii="Times New Roman" w:hAnsi="Times New Roman" w:cs="Times New Roman"/>
        </w:rPr>
      </w:pPr>
    </w:p>
    <w:p w14:paraId="59553213" w14:textId="77777777" w:rsidR="00C878A1" w:rsidRDefault="00C878A1" w:rsidP="00C87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Administrators:   Richard Heigham(q.v.) and his wife, Emma(q.v.).   (ibid.)</w:t>
      </w:r>
    </w:p>
    <w:p w14:paraId="346EF89E" w14:textId="77777777" w:rsidR="00C878A1" w:rsidRDefault="00C878A1" w:rsidP="00C878A1">
      <w:pPr>
        <w:rPr>
          <w:rFonts w:ascii="Times New Roman" w:hAnsi="Times New Roman" w:cs="Times New Roman"/>
        </w:rPr>
      </w:pPr>
    </w:p>
    <w:p w14:paraId="20448697" w14:textId="77777777" w:rsidR="00C878A1" w:rsidRDefault="00C878A1" w:rsidP="00C878A1">
      <w:pPr>
        <w:rPr>
          <w:rFonts w:ascii="Times New Roman" w:hAnsi="Times New Roman" w:cs="Times New Roman"/>
        </w:rPr>
      </w:pPr>
    </w:p>
    <w:p w14:paraId="7FEC0360" w14:textId="77777777" w:rsidR="00C878A1" w:rsidRDefault="00C878A1" w:rsidP="00C87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2019</w:t>
      </w:r>
    </w:p>
    <w:p w14:paraId="12B2EB27" w14:textId="77777777" w:rsidR="006B2F86" w:rsidRPr="00E71FC3" w:rsidRDefault="00C878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6154B" w14:textId="77777777" w:rsidR="00C878A1" w:rsidRDefault="00C878A1" w:rsidP="00E71FC3">
      <w:r>
        <w:separator/>
      </w:r>
    </w:p>
  </w:endnote>
  <w:endnote w:type="continuationSeparator" w:id="0">
    <w:p w14:paraId="336F51DC" w14:textId="77777777" w:rsidR="00C878A1" w:rsidRDefault="00C878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EB7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3E2B3" w14:textId="77777777" w:rsidR="00C878A1" w:rsidRDefault="00C878A1" w:rsidP="00E71FC3">
      <w:r>
        <w:separator/>
      </w:r>
    </w:p>
  </w:footnote>
  <w:footnote w:type="continuationSeparator" w:id="0">
    <w:p w14:paraId="5E86C103" w14:textId="77777777" w:rsidR="00C878A1" w:rsidRDefault="00C878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A1"/>
    <w:rsid w:val="001A7C09"/>
    <w:rsid w:val="00577BD5"/>
    <w:rsid w:val="00656CBA"/>
    <w:rsid w:val="006A1F77"/>
    <w:rsid w:val="00733BE7"/>
    <w:rsid w:val="00AB52E8"/>
    <w:rsid w:val="00B16D3F"/>
    <w:rsid w:val="00BB41AC"/>
    <w:rsid w:val="00C878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BCFF9"/>
  <w15:chartTrackingRefBased/>
  <w15:docId w15:val="{C956AFB2-860D-44A1-9E2D-10D9ED7F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78A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878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2019-02-24T19:55:00Z</dcterms:created>
  <dcterms:modified xsi:type="dcterms:W3CDTF">2019-02-24T19:58:00Z</dcterms:modified>
</cp:coreProperties>
</file>