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4723" w14:textId="77777777" w:rsidR="00F003A8" w:rsidRDefault="00F003A8" w:rsidP="00F003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TORALD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1128BE2B" w14:textId="77777777" w:rsidR="00F003A8" w:rsidRDefault="00F003A8" w:rsidP="00F003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430CA" w14:textId="77777777" w:rsidR="00F003A8" w:rsidRDefault="00F003A8" w:rsidP="00F003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0A5EE" w14:textId="77777777" w:rsidR="00F003A8" w:rsidRDefault="00F003A8" w:rsidP="00F003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 Guildhall, </w:t>
      </w:r>
    </w:p>
    <w:p w14:paraId="660A4831" w14:textId="77777777" w:rsidR="00F003A8" w:rsidRDefault="00F003A8" w:rsidP="00F003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3806A80" w14:textId="77777777" w:rsidR="00F003A8" w:rsidRDefault="00F003A8" w:rsidP="00F003A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827D26" w14:textId="77777777" w:rsidR="00F003A8" w:rsidRDefault="00F003A8" w:rsidP="00F003A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0908140B" w14:textId="77777777" w:rsidR="00F003A8" w:rsidRDefault="00F003A8" w:rsidP="00F003A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5F5996E" w14:textId="77777777" w:rsidR="00F003A8" w:rsidRDefault="00F003A8" w:rsidP="00F003A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A0BC39E" w14:textId="77777777" w:rsidR="00F003A8" w:rsidRDefault="00F003A8" w:rsidP="00F003A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459E184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68CB1" w14:textId="77777777" w:rsidR="00F003A8" w:rsidRDefault="00F003A8" w:rsidP="009139A6">
      <w:r>
        <w:separator/>
      </w:r>
    </w:p>
  </w:endnote>
  <w:endnote w:type="continuationSeparator" w:id="0">
    <w:p w14:paraId="3613C693" w14:textId="77777777" w:rsidR="00F003A8" w:rsidRDefault="00F003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D0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6D1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47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6A307" w14:textId="77777777" w:rsidR="00F003A8" w:rsidRDefault="00F003A8" w:rsidP="009139A6">
      <w:r>
        <w:separator/>
      </w:r>
    </w:p>
  </w:footnote>
  <w:footnote w:type="continuationSeparator" w:id="0">
    <w:p w14:paraId="694F2B6F" w14:textId="77777777" w:rsidR="00F003A8" w:rsidRDefault="00F003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3C0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AD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E0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A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03A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3A035"/>
  <w15:chartTrackingRefBased/>
  <w15:docId w15:val="{39F056F5-D97E-42B2-A362-41EBA6EB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2022-01-26T20:49:00Z</dcterms:created>
  <dcterms:modified xsi:type="dcterms:W3CDTF">2022-01-26T20:50:00Z</dcterms:modified>
</cp:coreProperties>
</file>