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52F98" w14:textId="13A9CDD2" w:rsidR="00BA00AB" w:rsidRDefault="00587DB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TORALD</w:t>
      </w:r>
      <w:r>
        <w:rPr>
          <w:rFonts w:cs="Times New Roman"/>
          <w:szCs w:val="24"/>
        </w:rPr>
        <w:t xml:space="preserve">        (d.1439)</w:t>
      </w:r>
    </w:p>
    <w:p w14:paraId="4BA6DDD1" w14:textId="10374AED" w:rsidR="00587DB0" w:rsidRDefault="00587DB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Esquire.</w:t>
      </w:r>
    </w:p>
    <w:p w14:paraId="6709EC01" w14:textId="77777777" w:rsidR="00587DB0" w:rsidRDefault="00587DB0" w:rsidP="009139A6">
      <w:pPr>
        <w:pStyle w:val="NoSpacing"/>
        <w:rPr>
          <w:rFonts w:cs="Times New Roman"/>
          <w:szCs w:val="24"/>
        </w:rPr>
      </w:pPr>
    </w:p>
    <w:p w14:paraId="2C6096B8" w14:textId="77777777" w:rsidR="00587DB0" w:rsidRDefault="00587DB0" w:rsidP="009139A6">
      <w:pPr>
        <w:pStyle w:val="NoSpacing"/>
        <w:rPr>
          <w:rFonts w:cs="Times New Roman"/>
          <w:szCs w:val="24"/>
        </w:rPr>
      </w:pPr>
    </w:p>
    <w:p w14:paraId="04A3DB9B" w14:textId="5C809CCE" w:rsidR="00587DB0" w:rsidRDefault="00587DB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Aug.1439</w:t>
      </w:r>
      <w:r>
        <w:rPr>
          <w:rFonts w:cs="Times New Roman"/>
          <w:szCs w:val="24"/>
        </w:rPr>
        <w:tab/>
        <w:t>He made his Will.   (W.Y.R. p.171)</w:t>
      </w:r>
    </w:p>
    <w:p w14:paraId="6F7C32A5" w14:textId="7D952463" w:rsidR="00587DB0" w:rsidRDefault="00587DB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Aug.</w:t>
      </w:r>
      <w:r>
        <w:rPr>
          <w:rFonts w:cs="Times New Roman"/>
          <w:szCs w:val="24"/>
        </w:rPr>
        <w:tab/>
        <w:t>Probate of his Will.    (ibid.)</w:t>
      </w:r>
    </w:p>
    <w:p w14:paraId="26FA8CDF" w14:textId="77777777" w:rsidR="00587DB0" w:rsidRDefault="00587DB0" w:rsidP="009139A6">
      <w:pPr>
        <w:pStyle w:val="NoSpacing"/>
        <w:rPr>
          <w:rFonts w:cs="Times New Roman"/>
          <w:szCs w:val="24"/>
        </w:rPr>
      </w:pPr>
    </w:p>
    <w:p w14:paraId="5DB5A492" w14:textId="77777777" w:rsidR="00587DB0" w:rsidRDefault="00587DB0" w:rsidP="009139A6">
      <w:pPr>
        <w:pStyle w:val="NoSpacing"/>
        <w:rPr>
          <w:rFonts w:cs="Times New Roman"/>
          <w:szCs w:val="24"/>
        </w:rPr>
      </w:pPr>
    </w:p>
    <w:p w14:paraId="27EBE17B" w14:textId="28582B71" w:rsidR="00587DB0" w:rsidRPr="00587DB0" w:rsidRDefault="00587DB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March 2024</w:t>
      </w:r>
    </w:p>
    <w:sectPr w:rsidR="00587DB0" w:rsidRPr="00587D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2A546" w14:textId="77777777" w:rsidR="00587DB0" w:rsidRDefault="00587DB0" w:rsidP="009139A6">
      <w:r>
        <w:separator/>
      </w:r>
    </w:p>
  </w:endnote>
  <w:endnote w:type="continuationSeparator" w:id="0">
    <w:p w14:paraId="0552CAF0" w14:textId="77777777" w:rsidR="00587DB0" w:rsidRDefault="00587D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C6E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3286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3C2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73B11" w14:textId="77777777" w:rsidR="00587DB0" w:rsidRDefault="00587DB0" w:rsidP="009139A6">
      <w:r>
        <w:separator/>
      </w:r>
    </w:p>
  </w:footnote>
  <w:footnote w:type="continuationSeparator" w:id="0">
    <w:p w14:paraId="6C5E0E90" w14:textId="77777777" w:rsidR="00587DB0" w:rsidRDefault="00587D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591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4EC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5A3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DB0"/>
    <w:rsid w:val="000666E0"/>
    <w:rsid w:val="002510B7"/>
    <w:rsid w:val="00270799"/>
    <w:rsid w:val="00587DB0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C5C39"/>
  <w15:chartTrackingRefBased/>
  <w15:docId w15:val="{3C434F8B-24A6-49E4-B19D-52EADC78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8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2024-03-02T21:18:00Z</dcterms:created>
  <dcterms:modified xsi:type="dcterms:W3CDTF">2024-03-02T21:26:00Z</dcterms:modified>
</cp:coreProperties>
</file>