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6BDFD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d.1403-4)</w:t>
      </w:r>
    </w:p>
    <w:p w14:paraId="78235C30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F949000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</w:p>
    <w:p w14:paraId="016545DE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</w:p>
    <w:p w14:paraId="2535FE7C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370B4AA" w14:textId="77777777" w:rsidR="003A7BDF" w:rsidRDefault="003A7BDF" w:rsidP="003A7BD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35CFA607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7A212894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</w:p>
    <w:p w14:paraId="651EA99A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</w:p>
    <w:p w14:paraId="645D7241" w14:textId="77777777" w:rsidR="003A7BDF" w:rsidRDefault="003A7BDF" w:rsidP="003A7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2021</w:t>
      </w:r>
    </w:p>
    <w:p w14:paraId="2C70F4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06AD4" w14:textId="77777777" w:rsidR="003A7BDF" w:rsidRDefault="003A7BDF" w:rsidP="009139A6">
      <w:r>
        <w:separator/>
      </w:r>
    </w:p>
  </w:endnote>
  <w:endnote w:type="continuationSeparator" w:id="0">
    <w:p w14:paraId="7D98E0E7" w14:textId="77777777" w:rsidR="003A7BDF" w:rsidRDefault="003A7B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34C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673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F8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3F56" w14:textId="77777777" w:rsidR="003A7BDF" w:rsidRDefault="003A7BDF" w:rsidP="009139A6">
      <w:r>
        <w:separator/>
      </w:r>
    </w:p>
  </w:footnote>
  <w:footnote w:type="continuationSeparator" w:id="0">
    <w:p w14:paraId="27087BC6" w14:textId="77777777" w:rsidR="003A7BDF" w:rsidRDefault="003A7B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99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2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44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DF"/>
    <w:rsid w:val="000666E0"/>
    <w:rsid w:val="002510B7"/>
    <w:rsid w:val="003A7BD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E6AA2"/>
  <w15:chartTrackingRefBased/>
  <w15:docId w15:val="{7C857E69-8570-43A8-9FA3-D91CAB88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BD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2021-12-02T22:03:00Z</dcterms:created>
  <dcterms:modified xsi:type="dcterms:W3CDTF">2021-12-02T22:03:00Z</dcterms:modified>
</cp:coreProperties>
</file>