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110B9" w14:textId="77777777" w:rsidR="00EC7438" w:rsidRPr="0047582A" w:rsidRDefault="00EC7438" w:rsidP="00EC7438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  <w:u w:val="single"/>
        </w:rPr>
        <w:t xml:space="preserve">sir </w:t>
      </w:r>
      <w:proofErr w:type="spellStart"/>
      <w:r w:rsidRPr="0047582A">
        <w:rPr>
          <w:rStyle w:val="s1"/>
          <w:u w:val="single"/>
        </w:rPr>
        <w:t>Symond</w:t>
      </w:r>
      <w:proofErr w:type="spellEnd"/>
      <w:r w:rsidRPr="0047582A">
        <w:rPr>
          <w:rStyle w:val="s1"/>
          <w:u w:val="single"/>
        </w:rPr>
        <w:t xml:space="preserve"> THYXTON</w:t>
      </w:r>
      <w:r w:rsidRPr="0047582A">
        <w:rPr>
          <w:rStyle w:val="s1"/>
        </w:rPr>
        <w:t xml:space="preserve">   </w:t>
      </w:r>
      <w:proofErr w:type="gramStart"/>
      <w:r w:rsidRPr="0047582A">
        <w:rPr>
          <w:rStyle w:val="s1"/>
        </w:rPr>
        <w:t xml:space="preserve">   (</w:t>
      </w:r>
      <w:proofErr w:type="gramEnd"/>
      <w:r w:rsidRPr="0047582A">
        <w:rPr>
          <w:rStyle w:val="s1"/>
        </w:rPr>
        <w:t>fl.1509)</w:t>
      </w:r>
    </w:p>
    <w:p w14:paraId="465B35A4" w14:textId="77777777" w:rsidR="00EC7438" w:rsidRPr="0047582A" w:rsidRDefault="00EC7438" w:rsidP="00EC7438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 xml:space="preserve">Parson of </w:t>
      </w:r>
      <w:proofErr w:type="spellStart"/>
      <w:r w:rsidRPr="0047582A">
        <w:rPr>
          <w:rStyle w:val="s1"/>
        </w:rPr>
        <w:t>Gosbeck</w:t>
      </w:r>
      <w:proofErr w:type="spellEnd"/>
      <w:r w:rsidRPr="0047582A">
        <w:rPr>
          <w:rStyle w:val="s1"/>
        </w:rPr>
        <w:t>, Suffolk.</w:t>
      </w:r>
    </w:p>
    <w:p w14:paraId="3425A367" w14:textId="77777777" w:rsidR="00EC7438" w:rsidRPr="0047582A" w:rsidRDefault="00EC7438" w:rsidP="00EC7438">
      <w:pPr>
        <w:pStyle w:val="NoSpacing"/>
        <w:tabs>
          <w:tab w:val="left" w:pos="720"/>
        </w:tabs>
        <w:rPr>
          <w:rStyle w:val="s1"/>
        </w:rPr>
      </w:pPr>
    </w:p>
    <w:p w14:paraId="22FA838E" w14:textId="77777777" w:rsidR="00EC7438" w:rsidRPr="0047582A" w:rsidRDefault="00EC7438" w:rsidP="00EC7438">
      <w:pPr>
        <w:pStyle w:val="NoSpacing"/>
        <w:tabs>
          <w:tab w:val="left" w:pos="720"/>
        </w:tabs>
        <w:rPr>
          <w:rStyle w:val="s1"/>
        </w:rPr>
      </w:pPr>
    </w:p>
    <w:p w14:paraId="7F95AFF4" w14:textId="77777777" w:rsidR="00EC7438" w:rsidRPr="0047582A" w:rsidRDefault="00EC7438" w:rsidP="00EC7438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ab/>
        <w:t>1509</w:t>
      </w:r>
      <w:r w:rsidRPr="0047582A">
        <w:rPr>
          <w:rStyle w:val="s1"/>
        </w:rPr>
        <w:tab/>
        <w:t>He made his Will.</w:t>
      </w:r>
    </w:p>
    <w:p w14:paraId="2C8C2DE3" w14:textId="77777777" w:rsidR="00EC7438" w:rsidRPr="0047582A" w:rsidRDefault="00EC7438" w:rsidP="00EC7438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ab/>
      </w:r>
      <w:r w:rsidRPr="0047582A">
        <w:rPr>
          <w:rStyle w:val="s1"/>
        </w:rPr>
        <w:tab/>
        <w:t>(</w:t>
      </w:r>
      <w:hyperlink r:id="rId6" w:history="1">
        <w:r w:rsidRPr="0047582A">
          <w:rPr>
            <w:rStyle w:val="Hyperlink"/>
          </w:rPr>
          <w:t>http://nrocat.norfolk.gov.uk</w:t>
        </w:r>
      </w:hyperlink>
      <w:r w:rsidRPr="0047582A">
        <w:rPr>
          <w:rStyle w:val="s1"/>
        </w:rPr>
        <w:t xml:space="preserve">  Cat. Ref. NCC Will register, </w:t>
      </w:r>
      <w:proofErr w:type="spellStart"/>
      <w:r w:rsidRPr="0047582A">
        <w:rPr>
          <w:rStyle w:val="s1"/>
        </w:rPr>
        <w:t>Spyltymber</w:t>
      </w:r>
      <w:proofErr w:type="spellEnd"/>
      <w:r w:rsidRPr="0047582A">
        <w:rPr>
          <w:rStyle w:val="s1"/>
        </w:rPr>
        <w:t xml:space="preserve"> 161)</w:t>
      </w:r>
    </w:p>
    <w:p w14:paraId="18C915E3" w14:textId="77777777" w:rsidR="00EC7438" w:rsidRPr="0047582A" w:rsidRDefault="00EC7438" w:rsidP="00EC7438">
      <w:pPr>
        <w:pStyle w:val="NoSpacing"/>
        <w:tabs>
          <w:tab w:val="left" w:pos="720"/>
        </w:tabs>
        <w:rPr>
          <w:rStyle w:val="s1"/>
        </w:rPr>
      </w:pPr>
    </w:p>
    <w:p w14:paraId="755976AF" w14:textId="77777777" w:rsidR="00EC7438" w:rsidRPr="0047582A" w:rsidRDefault="00EC7438" w:rsidP="00EC7438">
      <w:pPr>
        <w:pStyle w:val="NoSpacing"/>
        <w:tabs>
          <w:tab w:val="left" w:pos="720"/>
        </w:tabs>
        <w:rPr>
          <w:rStyle w:val="s1"/>
        </w:rPr>
      </w:pPr>
    </w:p>
    <w:p w14:paraId="042B13E2" w14:textId="77777777" w:rsidR="00EC7438" w:rsidRPr="0047582A" w:rsidRDefault="00EC7438" w:rsidP="00EC7438">
      <w:pPr>
        <w:pStyle w:val="NoSpacing"/>
        <w:tabs>
          <w:tab w:val="left" w:pos="720"/>
        </w:tabs>
        <w:rPr>
          <w:rStyle w:val="s1"/>
        </w:rPr>
      </w:pPr>
      <w:r w:rsidRPr="0047582A">
        <w:rPr>
          <w:rStyle w:val="s1"/>
        </w:rPr>
        <w:t>5 September 2021</w:t>
      </w:r>
    </w:p>
    <w:p w14:paraId="3D0456D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0CFA0" w14:textId="77777777" w:rsidR="00EC7438" w:rsidRDefault="00EC7438" w:rsidP="009139A6">
      <w:r>
        <w:separator/>
      </w:r>
    </w:p>
  </w:endnote>
  <w:endnote w:type="continuationSeparator" w:id="0">
    <w:p w14:paraId="02008A52" w14:textId="77777777" w:rsidR="00EC7438" w:rsidRDefault="00EC74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277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18F7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118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43A4A" w14:textId="77777777" w:rsidR="00EC7438" w:rsidRDefault="00EC7438" w:rsidP="009139A6">
      <w:r>
        <w:separator/>
      </w:r>
    </w:p>
  </w:footnote>
  <w:footnote w:type="continuationSeparator" w:id="0">
    <w:p w14:paraId="08CD717C" w14:textId="77777777" w:rsidR="00EC7438" w:rsidRDefault="00EC74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E39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69FF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D58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43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C7438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C9345"/>
  <w15:chartTrackingRefBased/>
  <w15:docId w15:val="{131DAB89-4EF6-47F0-BC2F-AB01E531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C7438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EC7438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2021-09-30T07:20:00Z</dcterms:created>
  <dcterms:modified xsi:type="dcterms:W3CDTF">2021-09-30T07:21:00Z</dcterms:modified>
</cp:coreProperties>
</file>