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70194F" w14:textId="77777777" w:rsidR="00365325" w:rsidRDefault="00365325" w:rsidP="00365325">
      <w:pPr>
        <w:pStyle w:val="NoSpacing"/>
      </w:pPr>
      <w:r>
        <w:rPr>
          <w:u w:val="single"/>
        </w:rPr>
        <w:t>Thomas THYRSTON</w:t>
      </w:r>
      <w:r>
        <w:t xml:space="preserve">    </w:t>
      </w:r>
      <w:proofErr w:type="gramStart"/>
      <w:r>
        <w:t xml:space="preserve">   (</w:t>
      </w:r>
      <w:proofErr w:type="gramEnd"/>
      <w:r>
        <w:t>fl.1483)</w:t>
      </w:r>
    </w:p>
    <w:p w14:paraId="5B87A671" w14:textId="77777777" w:rsidR="00365325" w:rsidRDefault="00365325" w:rsidP="00365325">
      <w:pPr>
        <w:pStyle w:val="NoSpacing"/>
      </w:pPr>
      <w:r>
        <w:t>of Easton, Huntingdonshire. Yeoman.</w:t>
      </w:r>
    </w:p>
    <w:p w14:paraId="7E092679" w14:textId="77777777" w:rsidR="00365325" w:rsidRDefault="00365325" w:rsidP="00365325">
      <w:pPr>
        <w:pStyle w:val="NoSpacing"/>
      </w:pPr>
    </w:p>
    <w:p w14:paraId="4015DF9A" w14:textId="77777777" w:rsidR="00365325" w:rsidRDefault="00365325" w:rsidP="00365325">
      <w:pPr>
        <w:pStyle w:val="NoSpacing"/>
      </w:pPr>
    </w:p>
    <w:p w14:paraId="222FE34D" w14:textId="77777777" w:rsidR="00365325" w:rsidRDefault="00365325" w:rsidP="00365325">
      <w:pPr>
        <w:pStyle w:val="NoSpacing"/>
      </w:pPr>
      <w:r>
        <w:tab/>
        <w:t>1483</w:t>
      </w:r>
      <w:r>
        <w:tab/>
        <w:t>William Broun of London, mercer(q.v.</w:t>
      </w:r>
      <w:proofErr w:type="gramStart"/>
      <w:r>
        <w:t>),and</w:t>
      </w:r>
      <w:proofErr w:type="gramEnd"/>
      <w:r>
        <w:t xml:space="preserve"> John </w:t>
      </w:r>
      <w:proofErr w:type="spellStart"/>
      <w:r>
        <w:t>Trowell</w:t>
      </w:r>
      <w:proofErr w:type="spellEnd"/>
      <w:r>
        <w:t xml:space="preserve"> of London,</w:t>
      </w:r>
    </w:p>
    <w:p w14:paraId="222FB7F9" w14:textId="77777777" w:rsidR="00365325" w:rsidRDefault="00365325" w:rsidP="00365325">
      <w:pPr>
        <w:pStyle w:val="NoSpacing"/>
      </w:pPr>
      <w:r>
        <w:tab/>
      </w:r>
      <w:r>
        <w:tab/>
        <w:t>girdle maker(q.v.), brought a plaint of debt against him and William</w:t>
      </w:r>
    </w:p>
    <w:p w14:paraId="1BB18B60" w14:textId="77777777" w:rsidR="00365325" w:rsidRDefault="00365325" w:rsidP="00365325">
      <w:pPr>
        <w:pStyle w:val="NoSpacing"/>
      </w:pPr>
      <w:r>
        <w:tab/>
      </w:r>
      <w:r>
        <w:tab/>
      </w:r>
      <w:proofErr w:type="spellStart"/>
      <w:r>
        <w:t>Thyrston</w:t>
      </w:r>
      <w:proofErr w:type="spellEnd"/>
      <w:r>
        <w:t xml:space="preserve"> of Easton(q.v.).</w:t>
      </w:r>
    </w:p>
    <w:p w14:paraId="053C9308" w14:textId="77777777" w:rsidR="00365325" w:rsidRDefault="00365325" w:rsidP="00365325">
      <w:pPr>
        <w:pStyle w:val="NoSpacing"/>
      </w:pPr>
      <w:r>
        <w:tab/>
      </w:r>
      <w:r>
        <w:tab/>
        <w:t>(</w:t>
      </w:r>
      <w:proofErr w:type="gramStart"/>
      <w:r>
        <w:t>http://aalt.law.uh.edu/Indices/CP40Indices/CP40no883Pl.htm )</w:t>
      </w:r>
      <w:proofErr w:type="gramEnd"/>
    </w:p>
    <w:p w14:paraId="7FE1535F" w14:textId="77777777" w:rsidR="00365325" w:rsidRDefault="00365325" w:rsidP="00365325">
      <w:pPr>
        <w:pStyle w:val="NoSpacing"/>
      </w:pPr>
    </w:p>
    <w:p w14:paraId="02486FEE" w14:textId="77777777" w:rsidR="00365325" w:rsidRDefault="00365325" w:rsidP="00365325">
      <w:pPr>
        <w:pStyle w:val="NoSpacing"/>
      </w:pPr>
    </w:p>
    <w:p w14:paraId="2FFAC039" w14:textId="77777777" w:rsidR="00365325" w:rsidRDefault="00365325" w:rsidP="00365325">
      <w:pPr>
        <w:pStyle w:val="NoSpacing"/>
      </w:pPr>
      <w:r>
        <w:t>7 July 2018</w:t>
      </w:r>
    </w:p>
    <w:p w14:paraId="747CE8CD" w14:textId="77777777" w:rsidR="006B2F86" w:rsidRPr="00E71FC3" w:rsidRDefault="0036532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60AF8D" w14:textId="77777777" w:rsidR="00365325" w:rsidRDefault="00365325" w:rsidP="00E71FC3">
      <w:pPr>
        <w:spacing w:after="0" w:line="240" w:lineRule="auto"/>
      </w:pPr>
      <w:r>
        <w:separator/>
      </w:r>
    </w:p>
  </w:endnote>
  <w:endnote w:type="continuationSeparator" w:id="0">
    <w:p w14:paraId="6CE18734" w14:textId="77777777" w:rsidR="00365325" w:rsidRDefault="0036532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F73A0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FC0877" w14:textId="77777777" w:rsidR="00365325" w:rsidRDefault="00365325" w:rsidP="00E71FC3">
      <w:pPr>
        <w:spacing w:after="0" w:line="240" w:lineRule="auto"/>
      </w:pPr>
      <w:r>
        <w:separator/>
      </w:r>
    </w:p>
  </w:footnote>
  <w:footnote w:type="continuationSeparator" w:id="0">
    <w:p w14:paraId="7CE1B247" w14:textId="77777777" w:rsidR="00365325" w:rsidRDefault="0036532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325"/>
    <w:rsid w:val="001A7C09"/>
    <w:rsid w:val="00365325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7F52F"/>
  <w15:chartTrackingRefBased/>
  <w15:docId w15:val="{A77A1116-35DD-41CA-A8A8-0FFDBCD44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2018-07-12T20:25:00Z</dcterms:created>
  <dcterms:modified xsi:type="dcterms:W3CDTF">2018-07-12T20:25:00Z</dcterms:modified>
</cp:coreProperties>
</file>