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0F608" w14:textId="75447959" w:rsidR="00BA00AB" w:rsidRDefault="00A6411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THYRNOM</w:t>
      </w:r>
      <w:r>
        <w:rPr>
          <w:rFonts w:cs="Times New Roman"/>
          <w:szCs w:val="24"/>
        </w:rPr>
        <w:t xml:space="preserve">       (d.1426)</w:t>
      </w:r>
    </w:p>
    <w:p w14:paraId="44E1C942" w14:textId="443B09C3" w:rsidR="00A6411D" w:rsidRDefault="00A6411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Swinefleet</w:t>
      </w:r>
      <w:r w:rsidR="000C20B4">
        <w:rPr>
          <w:rFonts w:cs="Times New Roman"/>
          <w:szCs w:val="24"/>
        </w:rPr>
        <w:t>, East Riding of Yorkshire.</w:t>
      </w:r>
      <w:r>
        <w:rPr>
          <w:rFonts w:cs="Times New Roman"/>
          <w:szCs w:val="24"/>
        </w:rPr>
        <w:t xml:space="preserve"> Chaplain.</w:t>
      </w:r>
    </w:p>
    <w:p w14:paraId="655628D3" w14:textId="77777777" w:rsidR="00A6411D" w:rsidRDefault="00A6411D" w:rsidP="009139A6">
      <w:pPr>
        <w:pStyle w:val="NoSpacing"/>
        <w:rPr>
          <w:rFonts w:cs="Times New Roman"/>
          <w:szCs w:val="24"/>
        </w:rPr>
      </w:pPr>
    </w:p>
    <w:p w14:paraId="1BD6CA52" w14:textId="77777777" w:rsidR="00A6411D" w:rsidRDefault="00A6411D" w:rsidP="009139A6">
      <w:pPr>
        <w:pStyle w:val="NoSpacing"/>
        <w:rPr>
          <w:rFonts w:cs="Times New Roman"/>
          <w:szCs w:val="24"/>
        </w:rPr>
      </w:pPr>
    </w:p>
    <w:p w14:paraId="52424E8A" w14:textId="7E034FD8" w:rsidR="00A6411D" w:rsidRDefault="00A6411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Oct.1426</w:t>
      </w:r>
      <w:r>
        <w:rPr>
          <w:rFonts w:cs="Times New Roman"/>
          <w:szCs w:val="24"/>
        </w:rPr>
        <w:tab/>
        <w:t>He made his Will.   (W.Y.R. p.169)</w:t>
      </w:r>
    </w:p>
    <w:p w14:paraId="0A5F1B34" w14:textId="3C1EAE0C" w:rsidR="00A6411D" w:rsidRDefault="00A6411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Nov.</w:t>
      </w:r>
      <w:r>
        <w:rPr>
          <w:rFonts w:cs="Times New Roman"/>
          <w:szCs w:val="24"/>
        </w:rPr>
        <w:tab/>
        <w:t>Probate of his Will.    (ibid.)</w:t>
      </w:r>
    </w:p>
    <w:p w14:paraId="4DC884F1" w14:textId="77777777" w:rsidR="00A6411D" w:rsidRDefault="00A6411D" w:rsidP="009139A6">
      <w:pPr>
        <w:pStyle w:val="NoSpacing"/>
        <w:rPr>
          <w:rFonts w:cs="Times New Roman"/>
          <w:szCs w:val="24"/>
        </w:rPr>
      </w:pPr>
    </w:p>
    <w:p w14:paraId="5ACED1D7" w14:textId="77777777" w:rsidR="00A6411D" w:rsidRDefault="00A6411D" w:rsidP="009139A6">
      <w:pPr>
        <w:pStyle w:val="NoSpacing"/>
        <w:rPr>
          <w:rFonts w:cs="Times New Roman"/>
          <w:szCs w:val="24"/>
        </w:rPr>
      </w:pPr>
    </w:p>
    <w:p w14:paraId="193DBF23" w14:textId="6595A603" w:rsidR="00A6411D" w:rsidRPr="00A6411D" w:rsidRDefault="00A6411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February 2024</w:t>
      </w:r>
    </w:p>
    <w:sectPr w:rsidR="00A6411D" w:rsidRPr="00A641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98C41" w14:textId="77777777" w:rsidR="00A6411D" w:rsidRDefault="00A6411D" w:rsidP="009139A6">
      <w:r>
        <w:separator/>
      </w:r>
    </w:p>
  </w:endnote>
  <w:endnote w:type="continuationSeparator" w:id="0">
    <w:p w14:paraId="4DF2201D" w14:textId="77777777" w:rsidR="00A6411D" w:rsidRDefault="00A641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5C0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9D4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A02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F8421" w14:textId="77777777" w:rsidR="00A6411D" w:rsidRDefault="00A6411D" w:rsidP="009139A6">
      <w:r>
        <w:separator/>
      </w:r>
    </w:p>
  </w:footnote>
  <w:footnote w:type="continuationSeparator" w:id="0">
    <w:p w14:paraId="7F4F2E90" w14:textId="77777777" w:rsidR="00A6411D" w:rsidRDefault="00A641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344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550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C6C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11D"/>
    <w:rsid w:val="000666E0"/>
    <w:rsid w:val="000C20B4"/>
    <w:rsid w:val="002510B7"/>
    <w:rsid w:val="005C130B"/>
    <w:rsid w:val="00826F5C"/>
    <w:rsid w:val="009139A6"/>
    <w:rsid w:val="009448BB"/>
    <w:rsid w:val="00947624"/>
    <w:rsid w:val="00A3176C"/>
    <w:rsid w:val="00A6411D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36D7A"/>
  <w15:chartTrackingRefBased/>
  <w15:docId w15:val="{DD4F9E4F-7004-4C9F-AA39-9812C103E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2024-02-18T07:44:00Z</dcterms:created>
  <dcterms:modified xsi:type="dcterms:W3CDTF">2024-02-18T07:47:00Z</dcterms:modified>
</cp:coreProperties>
</file>