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4CD34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THYRKYLL</w:t>
      </w:r>
      <w:r>
        <w:rPr>
          <w:rFonts w:ascii="Times New Roman" w:hAnsi="Times New Roman" w:cs="Times New Roman"/>
          <w:sz w:val="24"/>
          <w:szCs w:val="24"/>
        </w:rPr>
        <w:t xml:space="preserve">     (fl.1480)</w:t>
      </w:r>
    </w:p>
    <w:p w14:paraId="606113D6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 Walsham, Norfolk. Wax chandler.</w:t>
      </w:r>
    </w:p>
    <w:p w14:paraId="0742F1AE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</w:p>
    <w:p w14:paraId="2E3E5A22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</w:p>
    <w:p w14:paraId="29148D7D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 xml:space="preserve">Simon  </w:t>
      </w:r>
      <w:proofErr w:type="spellStart"/>
      <w:r>
        <w:rPr>
          <w:rFonts w:ascii="Times New Roman" w:hAnsi="Times New Roman" w:cs="Times New Roman"/>
          <w:sz w:val="24"/>
          <w:szCs w:val="24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against him, William Salman of</w:t>
      </w:r>
    </w:p>
    <w:p w14:paraId="1484C4A9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Antingham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Thomas Cook of North Walsham(q.v.).</w:t>
      </w:r>
    </w:p>
    <w:p w14:paraId="44794F7A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(http://www.uh.edu/waalt/index.php/CP40/871)</w:t>
      </w:r>
    </w:p>
    <w:p w14:paraId="7CEACB1E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</w:p>
    <w:p w14:paraId="567F28E5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</w:p>
    <w:p w14:paraId="6750C1B7" w14:textId="77777777" w:rsidR="005B1DCA" w:rsidRDefault="005B1DCA" w:rsidP="005B1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2019</w:t>
      </w:r>
    </w:p>
    <w:p w14:paraId="78FBFDCE" w14:textId="77777777" w:rsidR="006B2F86" w:rsidRPr="00E71FC3" w:rsidRDefault="005B1D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86B25" w14:textId="77777777" w:rsidR="005B1DCA" w:rsidRDefault="005B1DCA" w:rsidP="00E71FC3">
      <w:r>
        <w:separator/>
      </w:r>
    </w:p>
  </w:endnote>
  <w:endnote w:type="continuationSeparator" w:id="0">
    <w:p w14:paraId="5D3CEC56" w14:textId="77777777" w:rsidR="005B1DCA" w:rsidRDefault="005B1DC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D26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4B0BC" w14:textId="77777777" w:rsidR="005B1DCA" w:rsidRDefault="005B1DCA" w:rsidP="00E71FC3">
      <w:r>
        <w:separator/>
      </w:r>
    </w:p>
  </w:footnote>
  <w:footnote w:type="continuationSeparator" w:id="0">
    <w:p w14:paraId="73705ACD" w14:textId="77777777" w:rsidR="005B1DCA" w:rsidRDefault="005B1DC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CA"/>
    <w:rsid w:val="001A7C09"/>
    <w:rsid w:val="00577BD5"/>
    <w:rsid w:val="005B1DC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47F24"/>
  <w15:chartTrackingRefBased/>
  <w15:docId w15:val="{7E50412C-7103-42CB-9E5C-A632C41B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B1DC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2019-11-02T19:51:00Z</dcterms:created>
  <dcterms:modified xsi:type="dcterms:W3CDTF">2019-11-02T19:52:00Z</dcterms:modified>
</cp:coreProperties>
</file>