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9C49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THYMYLBY</w:t>
      </w:r>
      <w:r>
        <w:rPr>
          <w:rFonts w:ascii="Times New Roman" w:hAnsi="Times New Roman" w:cs="Times New Roman"/>
          <w:sz w:val="24"/>
          <w:szCs w:val="24"/>
        </w:rPr>
        <w:t xml:space="preserve">    (fl.1484)</w:t>
      </w:r>
    </w:p>
    <w:p w14:paraId="6B017DD9" w14:textId="02E199E5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Hoton.</w:t>
      </w:r>
    </w:p>
    <w:p w14:paraId="3345EC2A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1C454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57F6A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2005E87E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1DB4DB3B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B156A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15913" w14:textId="77777777" w:rsidR="00BB23AE" w:rsidRDefault="00BB23AE" w:rsidP="00BB2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7E9B15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C3FA" w14:textId="77777777" w:rsidR="00BB23AE" w:rsidRDefault="00BB23AE" w:rsidP="009139A6">
      <w:r>
        <w:separator/>
      </w:r>
    </w:p>
  </w:endnote>
  <w:endnote w:type="continuationSeparator" w:id="0">
    <w:p w14:paraId="588D755E" w14:textId="77777777" w:rsidR="00BB23AE" w:rsidRDefault="00BB23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26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4F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48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C9C9E" w14:textId="77777777" w:rsidR="00BB23AE" w:rsidRDefault="00BB23AE" w:rsidP="009139A6">
      <w:r>
        <w:separator/>
      </w:r>
    </w:p>
  </w:footnote>
  <w:footnote w:type="continuationSeparator" w:id="0">
    <w:p w14:paraId="6DC71101" w14:textId="77777777" w:rsidR="00BB23AE" w:rsidRDefault="00BB23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11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F61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8E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A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23A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766D7"/>
  <w15:chartTrackingRefBased/>
  <w15:docId w15:val="{CD96CB53-1878-41E1-B8D1-7410B252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3AE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2022-01-18T16:37:00Z</dcterms:created>
  <dcterms:modified xsi:type="dcterms:W3CDTF">2022-01-18T16:38:00Z</dcterms:modified>
</cp:coreProperties>
</file>