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0BA6F" w14:textId="77777777" w:rsidR="004E4593" w:rsidRDefault="004E4593" w:rsidP="004E4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THYMYLBY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00CEFE4" w14:textId="77777777" w:rsidR="004E4593" w:rsidRDefault="004E4593" w:rsidP="004E4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Cullom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B5BE72D" w14:textId="77777777" w:rsidR="004E4593" w:rsidRDefault="004E4593" w:rsidP="004E4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C09206" w14:textId="77777777" w:rsidR="004E4593" w:rsidRDefault="004E4593" w:rsidP="004E4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EC094" w14:textId="77777777" w:rsidR="004E4593" w:rsidRDefault="004E4593" w:rsidP="004E4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Lindsey.</w:t>
      </w:r>
    </w:p>
    <w:p w14:paraId="201EC3C9" w14:textId="77777777" w:rsidR="004E4593" w:rsidRDefault="004E4593" w:rsidP="004E4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5749BD93" w14:textId="77777777" w:rsidR="004E4593" w:rsidRDefault="004E4593" w:rsidP="004E4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FA9C26" w14:textId="77777777" w:rsidR="004E4593" w:rsidRDefault="004E4593" w:rsidP="004E4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453F4A" w14:textId="77777777" w:rsidR="004E4593" w:rsidRDefault="004E4593" w:rsidP="004E45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3793E09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5CB36" w14:textId="77777777" w:rsidR="004E4593" w:rsidRDefault="004E4593" w:rsidP="009139A6">
      <w:r>
        <w:separator/>
      </w:r>
    </w:p>
  </w:endnote>
  <w:endnote w:type="continuationSeparator" w:id="0">
    <w:p w14:paraId="0CA5AFCC" w14:textId="77777777" w:rsidR="004E4593" w:rsidRDefault="004E45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089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2FD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7D8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C4D43" w14:textId="77777777" w:rsidR="004E4593" w:rsidRDefault="004E4593" w:rsidP="009139A6">
      <w:r>
        <w:separator/>
      </w:r>
    </w:p>
  </w:footnote>
  <w:footnote w:type="continuationSeparator" w:id="0">
    <w:p w14:paraId="3A851F75" w14:textId="77777777" w:rsidR="004E4593" w:rsidRDefault="004E45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00A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C9C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081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93"/>
    <w:rsid w:val="000666E0"/>
    <w:rsid w:val="002510B7"/>
    <w:rsid w:val="004E459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0E58A"/>
  <w15:chartTrackingRefBased/>
  <w15:docId w15:val="{C383F82C-4A55-4547-B8F2-83DFD74C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593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2022-01-15T21:00:00Z</dcterms:created>
  <dcterms:modified xsi:type="dcterms:W3CDTF">2022-01-15T21:00:00Z</dcterms:modified>
</cp:coreProperties>
</file>